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p w14:paraId="260201DF" w14:textId="619CE29A" w:rsidR="00B03361" w:rsidRDefault="00ED23D6" w:rsidP="00914AF5">
      <w:pPr>
        <w:jc w:val="center"/>
        <w:rPr>
          <w:b/>
          <w:lang w:val="en-US"/>
        </w:rPr>
      </w:pPr>
      <w:r w:rsidRPr="00557C86">
        <w:rPr>
          <w:b/>
          <w:lang w:val="en-US"/>
        </w:rPr>
        <w:t>M O T I V A T I O N</w:t>
      </w:r>
    </w:p>
    <w:p w14:paraId="7CA2FC32" w14:textId="634A3F20" w:rsidR="00A054BE" w:rsidRDefault="001B2C2A" w:rsidP="00ED23D6">
      <w:pPr>
        <w:rPr>
          <w:lang w:val="en-US"/>
        </w:rPr>
      </w:pPr>
      <w:r w:rsidRPr="001B2C2A">
        <w:rPr>
          <w:lang w:val="en-US"/>
        </w:rPr>
        <w:t xml:space="preserve">Zwei </w:t>
      </w:r>
      <w:r w:rsidR="00A054BE">
        <w:rPr>
          <w:lang w:val="en-US"/>
        </w:rPr>
        <w:t>Schülerinnen</w:t>
      </w:r>
      <w:r w:rsidRPr="001B2C2A">
        <w:rPr>
          <w:lang w:val="en-US"/>
        </w:rPr>
        <w:t xml:space="preserve"> unterhalten sich</w:t>
      </w:r>
      <w:r>
        <w:rPr>
          <w:lang w:val="en-US"/>
        </w:rPr>
        <w:t>.</w:t>
      </w:r>
      <w:r w:rsidR="00A054BE">
        <w:rPr>
          <w:lang w:val="en-US"/>
        </w:rPr>
        <w:t xml:space="preserve"> </w:t>
      </w:r>
    </w:p>
    <w:p w14:paraId="20B383D4" w14:textId="77777777" w:rsidR="00816FF6" w:rsidRDefault="00816FF6" w:rsidP="00ED23D6">
      <w:pPr>
        <w:rPr>
          <w:lang w:val="en-US"/>
        </w:rPr>
      </w:pPr>
    </w:p>
    <w:p w14:paraId="4BA36ACF" w14:textId="227E7E04" w:rsidR="00AC1040" w:rsidRDefault="00A054BE" w:rsidP="00ED23D6">
      <w:pPr>
        <w:rPr>
          <w:lang w:val="en-US"/>
        </w:rPr>
      </w:pPr>
      <w:r>
        <w:rPr>
          <w:lang w:val="en-US"/>
        </w:rPr>
        <w:t xml:space="preserve">"Ich denke mir ein </w:t>
      </w:r>
      <w:r w:rsidR="00816FF6">
        <w:rPr>
          <w:lang w:val="en-US"/>
        </w:rPr>
        <w:t>Transportmittel</w:t>
      </w:r>
      <w:r>
        <w:rPr>
          <w:lang w:val="en-US"/>
        </w:rPr>
        <w:t xml:space="preserve">. Entweder ein </w:t>
      </w:r>
      <w:r w:rsidRPr="008A05E6">
        <w:rPr>
          <w:b/>
          <w:lang w:val="en-US"/>
        </w:rPr>
        <w:t>Auto</w:t>
      </w:r>
      <w:r>
        <w:rPr>
          <w:lang w:val="en-US"/>
        </w:rPr>
        <w:t xml:space="preserve"> oder ein </w:t>
      </w:r>
      <w:r w:rsidRPr="008A05E6">
        <w:rPr>
          <w:b/>
          <w:lang w:val="en-US"/>
        </w:rPr>
        <w:t>Fahrrad</w:t>
      </w:r>
      <w:r>
        <w:rPr>
          <w:lang w:val="en-US"/>
        </w:rPr>
        <w:t xml:space="preserve"> </w:t>
      </w:r>
      <w:r w:rsidR="000A0B89">
        <w:rPr>
          <w:lang w:val="en-US"/>
        </w:rPr>
        <w:t xml:space="preserve">(kein E-Bike) </w:t>
      </w:r>
      <w:r>
        <w:rPr>
          <w:lang w:val="en-US"/>
        </w:rPr>
        <w:t>oder ein</w:t>
      </w:r>
      <w:r w:rsidR="000A0B89">
        <w:rPr>
          <w:lang w:val="en-US"/>
        </w:rPr>
        <w:t xml:space="preserve"> </w:t>
      </w:r>
      <w:r w:rsidR="000A0B89" w:rsidRPr="000A0B89">
        <w:rPr>
          <w:b/>
          <w:lang w:val="en-US"/>
        </w:rPr>
        <w:t>Motorrad</w:t>
      </w:r>
      <w:r w:rsidR="000A0B89">
        <w:rPr>
          <w:lang w:val="en-US"/>
        </w:rPr>
        <w:t xml:space="preserve"> </w:t>
      </w:r>
      <w:r>
        <w:rPr>
          <w:lang w:val="en-US"/>
        </w:rPr>
        <w:t xml:space="preserve">oder einen </w:t>
      </w:r>
      <w:r w:rsidRPr="003C4D06">
        <w:rPr>
          <w:b/>
          <w:lang w:val="en-US"/>
        </w:rPr>
        <w:t>Hubschrauber</w:t>
      </w:r>
      <w:r w:rsidR="000A0B89">
        <w:rPr>
          <w:b/>
          <w:lang w:val="en-US"/>
        </w:rPr>
        <w:t xml:space="preserve"> </w:t>
      </w:r>
      <w:r w:rsidR="000A0B89" w:rsidRPr="000A0B89">
        <w:rPr>
          <w:lang w:val="en-US"/>
        </w:rPr>
        <w:t>(mit Kufen)</w:t>
      </w:r>
      <w:r>
        <w:rPr>
          <w:lang w:val="en-US"/>
        </w:rPr>
        <w:t>.</w:t>
      </w:r>
      <w:r w:rsidR="00816FF6">
        <w:rPr>
          <w:lang w:val="en-US"/>
        </w:rPr>
        <w:t xml:space="preserve"> Du musst raten was ich mir gedacht habe, ich darf aber nur mit ja oder nein antworten.</w:t>
      </w:r>
      <w:r>
        <w:rPr>
          <w:lang w:val="en-US"/>
        </w:rPr>
        <w:t xml:space="preserve">" </w:t>
      </w:r>
    </w:p>
    <w:p w14:paraId="7AB1B8BE" w14:textId="0F095D5E" w:rsidR="00816FF6" w:rsidRDefault="00816FF6" w:rsidP="00ED23D6">
      <w:pPr>
        <w:rPr>
          <w:lang w:val="en-US"/>
        </w:rPr>
      </w:pPr>
    </w:p>
    <w:p w14:paraId="5687F320" w14:textId="2A676B49" w:rsidR="00816FF6" w:rsidRDefault="00816FF6" w:rsidP="00ED23D6">
      <w:pPr>
        <w:rPr>
          <w:lang w:val="en-US"/>
        </w:rPr>
      </w:pPr>
      <w:r>
        <w:rPr>
          <w:lang w:val="en-US"/>
        </w:rPr>
        <w:t>Ergänze, welches Transportmittel es jeweils sein könnte.</w:t>
      </w:r>
    </w:p>
    <w:p w14:paraId="5C8BA430" w14:textId="77777777" w:rsidR="00957FBD" w:rsidRDefault="00957FBD" w:rsidP="00ED23D6">
      <w:pPr>
        <w:rPr>
          <w:lang w:val="en-US"/>
        </w:rPr>
      </w:pPr>
    </w:p>
    <w:p w14:paraId="2A4FECBC" w14:textId="7A5CE586" w:rsidR="00816FF6" w:rsidRDefault="003C4D06" w:rsidP="00ED23D6">
      <w:pPr>
        <w:rPr>
          <w:lang w:val="en-US"/>
        </w:rPr>
      </w:pPr>
      <w:r>
        <w:rPr>
          <w:noProof/>
        </w:rPr>
        <w:drawing>
          <wp:inline distT="0" distB="0" distL="0" distR="0" wp14:anchorId="58DE2E34" wp14:editId="147F10B5">
            <wp:extent cx="5655310" cy="1257960"/>
            <wp:effectExtent l="0" t="0" r="2540" b="18415"/>
            <wp:docPr id="3" name="Zeichenbereich 3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schemas.microsoft.com/office/word/2010/wordprocessingCanvas">
                <wp:wpc>
                  <wp:bg>
                    <a:solidFill>
                      <a:prstClr val="white"/>
                    </a:solidFill>
                  </wp:bg>
                  <wp:whole/>
                  <wp:wsp>
                    <wp:cNvPr id="5" name="Textfeld 5"/>
                    <wp:cNvSpPr txBox="1"/>
                    <wp:spPr>
                      <a:xfrm>
                        <a:off x="2998147" y="321372"/>
                        <a:ext cx="744415" cy="27549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498E5715" w14:textId="2AB1DE16" w:rsidR="003C4D06" w:rsidRDefault="003C4D06">
                          <w:r>
                            <w:t>ja</w:t>
                          </w:r>
                        </w:p>
                      </wne:txbxContent>
                    </wp:txbx>
    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6" name="Textfeld 5"/>
                    <wp:cNvSpPr txBox="1"/>
                    <wp:spPr>
                      <a:xfrm>
                        <a:off x="2135839" y="328490"/>
                        <a:ext cx="650629" cy="25780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16B1F270" w14:textId="3522EC88" w:rsidR="003C4D06" w:rsidRDefault="003C4D06" w:rsidP="003C4D06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nein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7" name="Gerade Verbindung mit Pfeil 7"/>
                    <wp:cNvCnPr>
                      <a:stCxn id="11" idx="2"/>
                    </wp:cNvCnPr>
                    <wp:spPr>
                      <a:xfrm flipH="1">
                        <a:off x="2394354" y="364608"/>
                        <a:ext cx="370960" cy="259087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8" name="Gerade Verbindung mit Pfeil 8"/>
                    <wp:cNvCnPr>
                      <a:stCxn id="11" idx="2"/>
                    </wp:cNvCnPr>
                    <wp:spPr>
                      <a:xfrm>
                        <a:off x="2765314" y="364608"/>
                        <a:ext cx="289734" cy="237944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1" name="Flussdiagramm: Alternativer Prozess 11"/>
                    <wp:cNvSpPr/>
                    <wp:spPr>
                      <a:xfrm>
                        <a:off x="1409700" y="36136"/>
                        <a:ext cx="2711450" cy="328472"/>
                      </a:xfrm>
                      <a:prstGeom prst="flowChartAlternateProcess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txbx>
                      <wne:txbxContent>
                        <w:p w14:paraId="30F17565" w14:textId="2246B69F" w:rsidR="00B972AF" w:rsidRPr="00B972AF" w:rsidRDefault="00B972AF" w:rsidP="00B972A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B972AF">
                            <w:rPr>
                              <w:color w:val="000000" w:themeColor="text1"/>
                            </w:rPr>
                            <w:t>Hat das Transportmittel</w:t>
                          </w:r>
                          <w:r>
                            <w:rPr>
                              <w:color w:val="000000" w:themeColor="text1"/>
                            </w:rPr>
                            <w:t xml:space="preserve"> </w:t>
                          </w:r>
                          <w:r w:rsidRPr="00B972AF">
                            <w:rPr>
                              <w:color w:val="000000" w:themeColor="text1"/>
                            </w:rPr>
                            <w:t>vier Räder?</w:t>
                          </w:r>
                        </w:p>
                        <w:p w14:paraId="509240CC" w14:textId="77777777" w:rsidR="00B972AF" w:rsidRPr="00B972AF" w:rsidRDefault="00B972AF" w:rsidP="00B972A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ne:txbxContent>
                    </wp:txbx>
                    <wp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2" name="Textfeld 12"/>
                    <wp:cNvSpPr txBox="1"/>
                    <wp:spPr>
                      <a:xfrm>
                        <a:off x="28912" y="635885"/>
                        <a:ext cx="2397370" cy="61150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:spPr>
                    <wp:txbx>
                      <wne:txbxContent>
                        <w:p w14:paraId="6330E934" w14:textId="77777777" w:rsidR="00B972AF" w:rsidRDefault="00B972AF"/>
                      </wne:txbxContent>
                    </wp:txbx>
    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3" name="Textfeld 12"/>
                    <wp:cNvSpPr txBox="1"/>
                    <wp:spPr>
                      <a:xfrm>
                        <a:off x="2987434" y="623695"/>
                        <a:ext cx="2409092" cy="6342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:spPr>
                    <wp:txbx>
                      <wne:txbxContent>
                        <w:p w14:paraId="1BFB6C6A" w14:textId="77777777" w:rsidR="00B972AF" w:rsidRDefault="00B972AF" w:rsidP="00B972AF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 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</wp:wpc>
              </a:graphicData>
            </a:graphic>
          </wp:inline>
        </w:drawing>
      </w:r>
    </w:p>
    <w:p w14:paraId="6AB21B61" w14:textId="5F4D0855" w:rsidR="00A054BE" w:rsidRDefault="00A054BE" w:rsidP="00ED23D6">
      <w:pPr>
        <w:rPr>
          <w:lang w:val="en-US"/>
        </w:rPr>
      </w:pPr>
    </w:p>
    <w:p w14:paraId="29459C8B" w14:textId="353DE06B" w:rsidR="00816FF6" w:rsidRDefault="000A0B89" w:rsidP="00ED23D6">
      <w:pPr>
        <w:rPr>
          <w:lang w:val="en-US"/>
        </w:rPr>
      </w:pPr>
      <w:r>
        <w:rPr>
          <w:noProof/>
        </w:rPr>
        <w:drawing>
          <wp:inline distT="0" distB="0" distL="0" distR="0" wp14:anchorId="6F204115" wp14:editId="53D5A3D0">
            <wp:extent cx="5486400" cy="1279103"/>
            <wp:effectExtent l="0" t="0" r="0" b="16510"/>
            <wp:docPr id="22" name="Zeichenbereich 22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schemas.microsoft.com/office/word/2010/wordprocessingCanvas">
                <wp:wpc>
                  <wp:bg>
                    <a:solidFill>
                      <a:prstClr val="white"/>
                    </a:solidFill>
                  </wp:bg>
                  <wp:whole/>
                  <wp:wsp>
                    <wp:cNvPr id="15" name="Textfeld 15"/>
                    <wp:cNvSpPr txBox="1"/>
                    <wp:spPr>
                      <a:xfrm>
                        <a:off x="3194539" y="368942"/>
                        <a:ext cx="744415" cy="27549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1B08AC54" w14:textId="77777777" w:rsidR="000A0B89" w:rsidRDefault="000A0B89" w:rsidP="000A0B89">
                          <w:r>
                            <w:t>ja</w:t>
                          </w:r>
                        </w:p>
                      </wne:txbxContent>
                    </wp:txbx>
    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6" name="Textfeld 5"/>
                    <wp:cNvSpPr txBox="1"/>
                    <wp:spPr>
                      <a:xfrm>
                        <a:off x="1887417" y="386582"/>
                        <a:ext cx="650629" cy="25780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36C7C5EB" w14:textId="77777777" w:rsidR="000A0B89" w:rsidRDefault="000A0B89" w:rsidP="000A0B89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nein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7" name="Gerade Verbindung mit Pfeil 17"/>
                    <wp:cNvCnPr/>
                    <wp:spPr>
                      <a:xfrm flipH="1">
                        <a:off x="2489494" y="364504"/>
                        <a:ext cx="244915" cy="279737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8" name="Gerade Verbindung mit Pfeil 18"/>
                    <wp:cNvCnPr/>
                    <wp:spPr>
                      <a:xfrm>
                        <a:off x="2734409" y="364504"/>
                        <a:ext cx="253025" cy="279786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9" name="Flussdiagramm: Alternativer Prozess 19"/>
                    <wp:cNvSpPr/>
                    <wp:spPr>
                      <a:xfrm>
                        <a:off x="1471248" y="36144"/>
                        <a:ext cx="2526321" cy="328472"/>
                      </a:xfrm>
                      <a:prstGeom prst="flowChartAlternateProcess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txbx>
                      <wne:txbxContent>
                        <w:p w14:paraId="16171D6A" w14:textId="2BD56985" w:rsidR="000A0B89" w:rsidRPr="00B972AF" w:rsidRDefault="000A0B89" w:rsidP="000A0B89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Kann</w:t>
                          </w:r>
                          <w:r w:rsidRPr="00B972AF">
                            <w:rPr>
                              <w:color w:val="000000" w:themeColor="text1"/>
                            </w:rPr>
                            <w:t xml:space="preserve"> das Transportmittel</w:t>
                          </w:r>
                          <w:r>
                            <w:rPr>
                              <w:color w:val="000000" w:themeColor="text1"/>
                            </w:rPr>
                            <w:t xml:space="preserve"> fliegen</w:t>
                          </w:r>
                          <w:r w:rsidRPr="00B972AF">
                            <w:rPr>
                              <w:color w:val="000000" w:themeColor="text1"/>
                            </w:rPr>
                            <w:t>?</w:t>
                          </w:r>
                        </w:p>
                        <w:p w14:paraId="0FD0395D" w14:textId="77777777" w:rsidR="000A0B89" w:rsidRPr="00B972AF" w:rsidRDefault="000A0B89" w:rsidP="000A0B89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ne:txbxContent>
                    </wp:txbx>
                    <wp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20" name="Textfeld 20"/>
                    <wp:cNvSpPr txBox="1"/>
                    <wp:spPr>
                      <a:xfrm>
                        <a:off x="86194" y="652238"/>
                        <a:ext cx="2397370" cy="61601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:spPr>
                    <wp:txbx>
                      <wne:txbxContent>
                        <w:p w14:paraId="11F28640" w14:textId="77777777" w:rsidR="000A0B89" w:rsidRDefault="000A0B89" w:rsidP="000A0B89"/>
                      </wne:txbxContent>
                    </wp:txbx>
    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21" name="Textfeld 12"/>
                    <wp:cNvSpPr txBox="1"/>
                    <wp:spPr>
                      <a:xfrm>
                        <a:off x="2992841" y="652355"/>
                        <a:ext cx="2409092" cy="61617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:spPr>
                    <wp:txbx>
                      <wne:txbxContent>
                        <w:p w14:paraId="605D2051" w14:textId="77777777" w:rsidR="000A0B89" w:rsidRDefault="000A0B89" w:rsidP="000A0B89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 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</wp:wpc>
              </a:graphicData>
            </a:graphic>
          </wp:inline>
        </w:drawing>
      </w:r>
    </w:p>
    <w:p w14:paraId="21D73F31" w14:textId="77777777" w:rsidR="000A0B89" w:rsidRDefault="000A0B89" w:rsidP="00ED23D6">
      <w:pPr>
        <w:rPr>
          <w:lang w:val="en-US"/>
        </w:rPr>
      </w:pPr>
    </w:p>
    <w:p w14:paraId="76E127DF" w14:textId="46D06BED" w:rsidR="000A0B89" w:rsidRDefault="000A0B89" w:rsidP="00ED23D6">
      <w:pPr>
        <w:rPr>
          <w:lang w:val="en-US"/>
        </w:rPr>
      </w:pPr>
      <w:r>
        <w:rPr>
          <w:noProof/>
        </w:rPr>
        <w:drawing>
          <wp:inline distT="0" distB="0" distL="0" distR="0" wp14:anchorId="3DA825F7" wp14:editId="004ADC74">
            <wp:extent cx="5486400" cy="1220611"/>
            <wp:effectExtent l="0" t="0" r="0" b="17780"/>
            <wp:docPr id="30" name="Zeichenbereich 30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schemas.microsoft.com/office/word/2010/wordprocessingCanvas">
                <wp:wpc>
                  <wp:bg>
                    <a:solidFill>
                      <a:prstClr val="white"/>
                    </a:solidFill>
                  </wp:bg>
                  <wp:whole/>
                  <wp:wsp>
                    <wp:cNvPr id="23" name="Textfeld 23"/>
                    <wp:cNvSpPr txBox="1"/>
                    <wp:spPr>
                      <a:xfrm>
                        <a:off x="3194539" y="368811"/>
                        <a:ext cx="744415" cy="27549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36C38C19" w14:textId="77777777" w:rsidR="000A0B89" w:rsidRDefault="000A0B89" w:rsidP="000A0B89">
                          <w:r>
                            <w:t>ja</w:t>
                          </w:r>
                        </w:p>
                      </wne:txbxContent>
                    </wp:txbx>
    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24" name="Textfeld 5"/>
                    <wp:cNvSpPr txBox="1"/>
                    <wp:spPr>
                      <a:xfrm>
                        <a:off x="1887417" y="386451"/>
                        <a:ext cx="650629" cy="25780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3A3341D2" w14:textId="77777777" w:rsidR="000A0B89" w:rsidRDefault="000A0B89" w:rsidP="000A0B89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nein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25" name="Gerade Verbindung mit Pfeil 25"/>
                    <wp:cNvCnPr/>
                    <wp:spPr>
                      <a:xfrm flipH="1">
                        <a:off x="2426282" y="364389"/>
                        <a:ext cx="308127" cy="232747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6" name="Gerade Verbindung mit Pfeil 26"/>
                    <wp:cNvCnPr/>
                    <wp:spPr>
                      <a:xfrm>
                        <a:off x="2734409" y="364347"/>
                        <a:ext cx="299497" cy="238206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27" name="Flussdiagramm: Alternativer Prozess 27"/>
                    <wp:cNvSpPr/>
                    <wp:spPr>
                      <a:xfrm>
                        <a:off x="1307123" y="36005"/>
                        <a:ext cx="2907323" cy="328472"/>
                      </a:xfrm>
                      <a:prstGeom prst="flowChartAlternateProcess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txbx>
                      <wne:txbxContent>
                        <w:p w14:paraId="13007FCA" w14:textId="15983737" w:rsidR="000A0B89" w:rsidRPr="00B972AF" w:rsidRDefault="000A0B89" w:rsidP="000A0B89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B972AF">
                            <w:rPr>
                              <w:color w:val="000000" w:themeColor="text1"/>
                            </w:rPr>
                            <w:t>Hat das Transportmittel</w:t>
                          </w:r>
                          <w:r>
                            <w:rPr>
                              <w:color w:val="000000" w:themeColor="text1"/>
                            </w:rPr>
                            <w:t xml:space="preserve"> einen Motor</w:t>
                          </w:r>
                          <w:r w:rsidRPr="00B972AF">
                            <w:rPr>
                              <w:color w:val="000000" w:themeColor="text1"/>
                            </w:rPr>
                            <w:t>?</w:t>
                          </w:r>
                        </w:p>
                        <w:p w14:paraId="1533218E" w14:textId="77777777" w:rsidR="000A0B89" w:rsidRPr="00B972AF" w:rsidRDefault="000A0B89" w:rsidP="000A0B89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ne:txbxContent>
                    </wp:txbx>
                    <wp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28" name="Textfeld 28"/>
                    <wp:cNvSpPr txBox="1"/>
                    <wp:spPr>
                      <a:xfrm>
                        <a:off x="59767" y="610008"/>
                        <a:ext cx="2397370" cy="61060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:spPr>
                    <wp:txbx>
                      <wne:txbxContent>
                        <w:p w14:paraId="0892484D" w14:textId="77777777" w:rsidR="000A0B89" w:rsidRDefault="000A0B89" w:rsidP="000A0B89"/>
                      </wne:txbxContent>
                    </wp:txbx>
    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29" name="Textfeld 12"/>
                    <wp:cNvSpPr txBox="1"/>
                    <wp:spPr>
                      <a:xfrm>
                        <a:off x="3033906" y="609942"/>
                        <a:ext cx="2409092" cy="58459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:spPr>
                    <wp:txbx>
                      <wne:txbxContent>
                        <w:p w14:paraId="0083815B" w14:textId="77777777" w:rsidR="000A0B89" w:rsidRDefault="000A0B89" w:rsidP="000A0B89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 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</wp:wpc>
              </a:graphicData>
            </a:graphic>
          </wp:inline>
        </w:drawing>
      </w:r>
    </w:p>
    <w:p w14:paraId="6484C100" w14:textId="7A068CC9" w:rsidR="003360E1" w:rsidRDefault="003360E1" w:rsidP="00ED23D6">
      <w:pPr>
        <w:rPr>
          <w:lang w:val="en-US"/>
        </w:rPr>
      </w:pPr>
    </w:p>
    <w:p w14:paraId="6853EBDC" w14:textId="77777777" w:rsidR="00957FBD" w:rsidRPr="001B2C2A" w:rsidRDefault="00957FBD" w:rsidP="00ED23D6">
      <w:pPr>
        <w:rPr>
          <w:lang w:val="en-US"/>
        </w:rPr>
      </w:pPr>
    </w:p>
    <w:p w14:paraId="207D6682" w14:textId="53E00C82" w:rsidR="00957FBD" w:rsidRDefault="000A0B89" w:rsidP="00ED23D6">
      <w:pPr>
        <w:rPr>
          <w:lang w:val="en-US"/>
        </w:rPr>
      </w:pPr>
      <w:r>
        <w:rPr>
          <w:noProof/>
        </w:rPr>
        <w:drawing>
          <wp:inline distT="0" distB="0" distL="0" distR="0" wp14:anchorId="1FCF632E" wp14:editId="1999FD03">
            <wp:extent cx="5586730" cy="1502459"/>
            <wp:effectExtent l="0" t="0" r="0" b="21590"/>
            <wp:docPr id="38" name="Zeichenbereich 38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schemas.microsoft.com/office/word/2010/wordprocessingCanvas">
                <wp:wpc>
                  <wp:bg>
                    <a:solidFill>
                      <a:prstClr val="white"/>
                    </a:solidFill>
                  </wp:bg>
                  <wp:whole/>
                  <wp:wsp>
                    <wp:cNvPr id="31" name="Textfeld 31"/>
                    <wp:cNvSpPr txBox="1"/>
                    <wp:spPr>
                      <a:xfrm>
                        <a:off x="2930261" y="327440"/>
                        <a:ext cx="744415" cy="27549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5E1228DC" w14:textId="77777777" w:rsidR="000A0B89" w:rsidRDefault="000A0B89" w:rsidP="000A0B89">
                          <w:r>
                            <w:t>ja</w:t>
                          </w:r>
                        </w:p>
                      </wne:txbxContent>
                    </wp:txbx>
    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32" name="Textfeld 5"/>
                    <wp:cNvSpPr txBox="1"/>
                    <wp:spPr>
                      <a:xfrm>
                        <a:off x="2106514" y="327438"/>
                        <a:ext cx="650629" cy="25780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64115A56" w14:textId="77777777" w:rsidR="000A0B89" w:rsidRDefault="000A0B89" w:rsidP="000A0B89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nein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33" name="Gerade Verbindung mit Pfeil 33"/>
                    <wp:cNvCnPr/>
                    <wp:spPr>
                      <a:xfrm flipH="1">
                        <a:off x="2483564" y="368722"/>
                        <a:ext cx="250846" cy="191545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34" name="Gerade Verbindung mit Pfeil 34"/>
                    <wp:cNvCnPr/>
                    <wp:spPr>
                      <a:xfrm>
                        <a:off x="2734409" y="364381"/>
                        <a:ext cx="225499" cy="185315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35" name="Flussdiagramm: Alternativer Prozess 35"/>
                    <wp:cNvSpPr/>
                    <wp:spPr>
                      <a:xfrm>
                        <a:off x="1307123" y="36000"/>
                        <a:ext cx="2907323" cy="328472"/>
                      </a:xfrm>
                      <a:prstGeom prst="flowChartAlternateProcess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txbx>
                      <wne:txbxContent>
                        <w:p w14:paraId="50889C43" w14:textId="5E8D7476" w:rsidR="000A0B89" w:rsidRPr="00B972AF" w:rsidRDefault="000A0B89" w:rsidP="000A0B89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B972AF">
                            <w:rPr>
                              <w:color w:val="000000" w:themeColor="text1"/>
                            </w:rPr>
                            <w:t>Hat das Transportmittel</w:t>
                          </w:r>
                          <w:r>
                            <w:rPr>
                              <w:color w:val="000000" w:themeColor="text1"/>
                            </w:rPr>
                            <w:t xml:space="preserve"> zwei Räder</w:t>
                          </w:r>
                          <w:r w:rsidRPr="00B972AF">
                            <w:rPr>
                              <w:color w:val="000000" w:themeColor="text1"/>
                            </w:rPr>
                            <w:t>?</w:t>
                          </w:r>
                        </w:p>
                        <w:p w14:paraId="23DF8671" w14:textId="77777777" w:rsidR="000A0B89" w:rsidRPr="00B972AF" w:rsidRDefault="000A0B89" w:rsidP="000A0B89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ne:txbxContent>
                    </wp:txbx>
                    <wp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36" name="Textfeld 36"/>
                    <wp:cNvSpPr txBox="1"/>
                    <wp:spPr>
                      <a:xfrm>
                        <a:off x="59767" y="1130397"/>
                        <a:ext cx="1289539" cy="3720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:spPr>
                    <wp:txbx>
                      <wne:txbxContent>
                        <w:p w14:paraId="065EF135" w14:textId="77777777" w:rsidR="000A0B89" w:rsidRDefault="000A0B89" w:rsidP="000A0B89"/>
                      </wne:txbxContent>
                    </wp:txbx>
    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39" name="Textfeld 31"/>
                    <wp:cNvSpPr txBox="1"/>
                    <wp:spPr>
                      <a:xfrm>
                        <a:off x="1860415" y="835497"/>
                        <a:ext cx="559722" cy="4007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0AD84909" w14:textId="77777777" w:rsidR="000A0B89" w:rsidRDefault="000A0B89" w:rsidP="000A0B89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ja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40" name="Textfeld 5"/>
                    <wp:cNvSpPr txBox="1"/>
                    <wp:spPr>
                      <a:xfrm>
                        <a:off x="920659" y="824169"/>
                        <a:ext cx="489041" cy="2646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2EB96546" w14:textId="77777777" w:rsidR="000A0B89" w:rsidRDefault="000A0B89" w:rsidP="000A0B89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nein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41" name="Gerade Verbindung mit Pfeil 41"/>
                    <wp:cNvCnPr>
                      <a:stCxn id="43" idx="2"/>
                    </wp:cNvCnPr>
                    <wp:spPr>
                      <a:xfrm flipH="1">
                        <a:off x="1273818" y="861536"/>
                        <a:ext cx="359417" cy="262630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42" name="Gerade Verbindung mit Pfeil 42"/>
                    <wp:cNvCnPr>
                      <a:stCxn id="43" idx="2"/>
                    </wp:cNvCnPr>
                    <wp:spPr>
                      <a:xfrm>
                        <a:off x="1633235" y="861536"/>
                        <a:ext cx="280134" cy="253701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43" name="Flussdiagramm: Alternativer Prozess 43"/>
                    <wp:cNvSpPr/>
                    <wp:spPr>
                      <a:xfrm>
                        <a:off x="776976" y="549467"/>
                        <a:ext cx="1712518" cy="312078"/>
                      </a:xfrm>
                      <a:prstGeom prst="flowChartAlternateProcess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txbx>
                      <wne:txbxContent>
                        <w:p w14:paraId="4640A72E" w14:textId="49BC3D25" w:rsidR="000A0B89" w:rsidRDefault="00C93EFC" w:rsidP="000A0B89">
                          <w:pPr>
                            <w:jc w:val="center"/>
                            <w:rPr>
                              <w:color w:val="000000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zCs w:val="22"/>
                            </w:rPr>
                            <w:t>Kann</w:t>
                          </w:r>
                          <w:r w:rsidR="00762013">
                            <w:rPr>
                              <w:color w:val="000000"/>
                              <w:szCs w:val="22"/>
                            </w:rPr>
                            <w:t xml:space="preserve"> es </w:t>
                          </w:r>
                          <w:r>
                            <w:rPr>
                              <w:color w:val="000000"/>
                              <w:szCs w:val="22"/>
                            </w:rPr>
                            <w:t>fliegen</w:t>
                          </w:r>
                          <w:r w:rsidR="000A0B89">
                            <w:rPr>
                              <w:color w:val="000000"/>
                              <w:szCs w:val="22"/>
                            </w:rPr>
                            <w:t>?</w:t>
                          </w:r>
                        </w:p>
                        <w:p w14:paraId="395A5F83" w14:textId="77777777" w:rsidR="000A0B89" w:rsidRDefault="000A0B89" w:rsidP="000A0B89">
                          <w:pPr>
                            <w:jc w:val="center"/>
                            <w:rPr>
                              <w:color w:val="000000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zCs w:val="22"/>
                            </w:rPr>
                            <w:t> 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44" name="Textfeld 31"/>
                    <wp:cNvSpPr txBox="1"/>
                    <wp:spPr>
                      <a:xfrm>
                        <a:off x="4177801" y="812268"/>
                        <a:ext cx="559435" cy="29014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460EB748" w14:textId="77777777" w:rsidR="00472407" w:rsidRDefault="00472407" w:rsidP="00472407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ja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45" name="Textfeld 5"/>
                    <wp:cNvSpPr txBox="1"/>
                    <wp:spPr>
                      <a:xfrm>
                        <a:off x="3215053" y="824204"/>
                        <a:ext cx="488950" cy="27816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5132EAC2" w14:textId="77777777" w:rsidR="00472407" w:rsidRDefault="00472407" w:rsidP="00472407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nein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46" name="Gerade Verbindung mit Pfeil 46"/>
                    <wp:cNvCnPr>
                      <a:stCxn id="48" idx="2"/>
                    </wp:cNvCnPr>
                    <wp:spPr>
                      <a:xfrm flipH="1">
                        <a:off x="3694599" y="872049"/>
                        <a:ext cx="240426" cy="216810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47" name="Gerade Verbindung mit Pfeil 47"/>
                    <wp:cNvCnPr>
                      <a:stCxn id="48" idx="2"/>
                    </wp:cNvCnPr>
                    <wp:spPr>
                      <a:xfrm>
                        <a:off x="3935025" y="872049"/>
                        <a:ext cx="279421" cy="230362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48" name="Flussdiagramm: Alternativer Prozess 48"/>
                    <wp:cNvSpPr/>
                    <wp:spPr>
                      <a:xfrm>
                        <a:off x="2959908" y="537610"/>
                        <a:ext cx="1950369" cy="334439"/>
                      </a:xfrm>
                      <a:prstGeom prst="flowChartAlternateProcess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txbx>
                      <wne:txbxContent>
                        <w:p w14:paraId="23C1F9CA" w14:textId="1CBF6F6A" w:rsidR="00472407" w:rsidRDefault="00472407" w:rsidP="00472407">
                          <w:pPr>
                            <w:jc w:val="center"/>
                            <w:rPr>
                              <w:color w:val="000000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zCs w:val="22"/>
                            </w:rPr>
                            <w:t xml:space="preserve">Hat </w:t>
                          </w:r>
                          <w:r w:rsidR="00762013">
                            <w:rPr>
                              <w:color w:val="000000"/>
                              <w:szCs w:val="22"/>
                            </w:rPr>
                            <w:t xml:space="preserve">es </w:t>
                          </w:r>
                          <w:r w:rsidR="00C93EFC">
                            <w:rPr>
                              <w:color w:val="000000"/>
                              <w:szCs w:val="22"/>
                            </w:rPr>
                            <w:t>einen Motor</w:t>
                          </w:r>
                          <w:r>
                            <w:rPr>
                              <w:color w:val="000000"/>
                              <w:szCs w:val="22"/>
                            </w:rPr>
                            <w:t>?</w:t>
                          </w:r>
                        </w:p>
                        <w:p w14:paraId="639875B9" w14:textId="77777777" w:rsidR="00472407" w:rsidRDefault="00472407" w:rsidP="00472407">
                          <w:pPr>
                            <w:jc w:val="center"/>
                            <w:rPr>
                              <w:color w:val="000000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zCs w:val="22"/>
                            </w:rPr>
                            <w:t> 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49" name="Textfeld 36"/>
                    <wp:cNvSpPr txBox="1"/>
                    <wp:spPr>
                      <a:xfrm>
                        <a:off x="1411325" y="1130281"/>
                        <a:ext cx="1289050" cy="37219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:spPr>
                    <wp:txbx>
                      <wne:txbxContent>
                        <w:p w14:paraId="1BF1CF9B" w14:textId="77777777" w:rsidR="00472407" w:rsidRDefault="00472407" w:rsidP="00472407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 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50" name="Textfeld 36"/>
                    <wp:cNvSpPr txBox="1"/>
                    <wp:spPr>
                      <a:xfrm>
                        <a:off x="2832171" y="1124178"/>
                        <a:ext cx="1289050" cy="3782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:spPr>
                    <wp:txbx>
                      <wne:txbxContent>
                        <w:p w14:paraId="2A1A48BE" w14:textId="77777777" w:rsidR="00472407" w:rsidRDefault="00472407" w:rsidP="00472407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 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51" name="Textfeld 36"/>
                    <wp:cNvSpPr txBox="1"/>
                    <wp:spPr>
                      <a:xfrm>
                        <a:off x="4162588" y="1136885"/>
                        <a:ext cx="1289050" cy="3655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:spPr>
                    <wp:txbx>
                      <wne:txbxContent>
                        <w:p w14:paraId="421BFD22" w14:textId="77777777" w:rsidR="00472407" w:rsidRDefault="00472407" w:rsidP="00472407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 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</wp:wpc>
              </a:graphicData>
            </a:graphic>
          </wp:inline>
        </w:drawing>
      </w:r>
    </w:p>
    <w:p w14:paraId="5B0EDB98" w14:textId="19FA861A" w:rsidR="00914AF5" w:rsidRDefault="00914AF5" w:rsidP="00ED23D6">
      <w:pPr>
        <w:rPr>
          <w:lang w:val="en-US"/>
        </w:rPr>
      </w:pPr>
    </w:p>
    <w:p w14:paraId="3AF74978" w14:textId="77777777" w:rsidR="008C7734" w:rsidRPr="00042A16" w:rsidRDefault="008C7734" w:rsidP="00ED23D6">
      <w:pPr>
        <w:rPr>
          <w:lang w:val="en-US"/>
        </w:rPr>
      </w:pPr>
    </w:p>
    <w:p w14:paraId="3F5D5F4C" w14:textId="3BA4E5CE" w:rsidR="00042A16" w:rsidRPr="00751271" w:rsidRDefault="00957FBD" w:rsidP="00751271">
      <w:pPr>
        <w:jc w:val="center"/>
        <w:rPr>
          <w:rFonts w:cs="Arial"/>
          <w:b/>
        </w:rPr>
      </w:pPr>
      <w:r w:rsidRPr="00853587">
        <w:rPr>
          <w:rFonts w:cs="Arial"/>
          <w:b/>
        </w:rPr>
        <w:t>E R A R B E I T U N</w:t>
      </w:r>
      <w:r>
        <w:rPr>
          <w:rFonts w:cs="Arial"/>
          <w:b/>
        </w:rPr>
        <w:t xml:space="preserve"> G</w:t>
      </w:r>
    </w:p>
    <w:p w14:paraId="6EBCE107" w14:textId="51B0ABEC" w:rsidR="00042A16" w:rsidRPr="00042A16" w:rsidRDefault="00042A16" w:rsidP="00042A16">
      <w:pPr>
        <w:rPr>
          <w:b/>
          <w:lang w:val="en-US"/>
        </w:rPr>
      </w:pPr>
      <w:r w:rsidRPr="00042A16">
        <w:rPr>
          <w:b/>
          <w:lang w:val="en-US"/>
        </w:rPr>
        <w:t>Aufgabe 1</w:t>
      </w:r>
    </w:p>
    <w:p w14:paraId="7C1DB50E" w14:textId="593F5C18" w:rsidR="00042A16" w:rsidRDefault="00042A16" w:rsidP="00042A16">
      <w:pPr>
        <w:rPr>
          <w:lang w:val="en-US"/>
        </w:rPr>
      </w:pPr>
      <w:r>
        <w:rPr>
          <w:lang w:val="en-US"/>
        </w:rPr>
        <w:t xml:space="preserve">Mit wie vielen Fragen höchstens </w:t>
      </w:r>
      <w:r w:rsidRPr="00A872C5">
        <w:rPr>
          <w:u w:val="single"/>
          <w:lang w:val="en-US"/>
        </w:rPr>
        <w:t>hintereinander</w:t>
      </w:r>
      <w:r>
        <w:rPr>
          <w:lang w:val="en-US"/>
        </w:rPr>
        <w:t xml:space="preserve"> kann das Transportmittel erraten werden?</w:t>
      </w:r>
    </w:p>
    <w:p w14:paraId="1D2D1B18" w14:textId="01C06138" w:rsidR="000A0B89" w:rsidRDefault="000A0B89" w:rsidP="0004679E">
      <w:pPr>
        <w:rPr>
          <w:rFonts w:cs="Arial"/>
          <w:b/>
          <w:lang w:val="en-US"/>
        </w:rPr>
      </w:pPr>
    </w:p>
    <w:p w14:paraId="4C5E44B6" w14:textId="5095431C" w:rsidR="00042A16" w:rsidRDefault="0004679E" w:rsidP="0004679E">
      <w:pPr>
        <w:rPr>
          <w:rFonts w:cs="Arial"/>
          <w:b/>
          <w:lang w:val="en-US"/>
        </w:rPr>
      </w:pPr>
      <w:r>
        <w:rPr>
          <w:rFonts w:cs="Arial"/>
          <w:b/>
          <w:lang w:val="en-US"/>
        </w:rPr>
        <w:t>Aufgabe 2</w:t>
      </w:r>
    </w:p>
    <w:p w14:paraId="360F5845" w14:textId="504DB04B" w:rsidR="00042A16" w:rsidRPr="0004679E" w:rsidRDefault="0004679E" w:rsidP="0004679E">
      <w:pPr>
        <w:rPr>
          <w:rFonts w:cs="Arial"/>
          <w:bCs/>
          <w:lang w:val="en-US"/>
        </w:rPr>
      </w:pPr>
      <w:r w:rsidRPr="0004679E">
        <w:rPr>
          <w:rFonts w:cs="Arial"/>
          <w:bCs/>
          <w:lang w:val="en-US"/>
        </w:rPr>
        <w:t>Statt (</w:t>
      </w:r>
      <w:r>
        <w:rPr>
          <w:rFonts w:cs="Arial"/>
          <w:bCs/>
          <w:lang w:val="en-US"/>
        </w:rPr>
        <w:t xml:space="preserve">nein und </w:t>
      </w:r>
      <w:r w:rsidRPr="0004679E">
        <w:rPr>
          <w:rFonts w:cs="Arial"/>
          <w:bCs/>
          <w:lang w:val="en-US"/>
        </w:rPr>
        <w:t xml:space="preserve">ja) </w:t>
      </w:r>
      <w:r>
        <w:rPr>
          <w:rFonts w:cs="Arial"/>
          <w:bCs/>
          <w:lang w:val="en-US"/>
        </w:rPr>
        <w:t xml:space="preserve">kann man auch eine 0 oder 1 an die Pfeile schreiben. Ein Wort kann dann durch die Abfolge der 0en und 1en codiert werden. </w:t>
      </w:r>
    </w:p>
    <w:p w14:paraId="4E14283E" w14:textId="7F5510E7" w:rsidR="00042A16" w:rsidRDefault="00042A16" w:rsidP="0004679E">
      <w:pPr>
        <w:rPr>
          <w:rFonts w:cs="Arial"/>
          <w:b/>
          <w:lang w:val="en-US"/>
        </w:rPr>
      </w:pPr>
    </w:p>
    <w:p w14:paraId="7D767323" w14:textId="37B83ADB" w:rsidR="00980C84" w:rsidRPr="005575E1" w:rsidRDefault="00980C84" w:rsidP="0004679E">
      <w:pPr>
        <w:rPr>
          <w:rFonts w:cs="Arial"/>
          <w:bCs/>
          <w:lang w:val="en-US"/>
        </w:rPr>
      </w:pPr>
      <w:r>
        <w:rPr>
          <w:rFonts w:cs="Arial"/>
          <w:b/>
          <w:lang w:val="en-US"/>
        </w:rPr>
        <w:lastRenderedPageBreak/>
        <w:t xml:space="preserve">a) </w:t>
      </w:r>
      <w:r w:rsidR="005575E1" w:rsidRPr="005575E1">
        <w:rPr>
          <w:rFonts w:cs="Arial"/>
          <w:bCs/>
          <w:lang w:val="en-US"/>
        </w:rPr>
        <w:t xml:space="preserve">Zu ratende </w:t>
      </w:r>
      <w:r w:rsidR="0058734A">
        <w:rPr>
          <w:rFonts w:cs="Arial"/>
          <w:bCs/>
          <w:lang w:val="en-US"/>
        </w:rPr>
        <w:t>Sportart</w:t>
      </w:r>
      <w:r w:rsidR="005575E1" w:rsidRPr="005575E1">
        <w:rPr>
          <w:rFonts w:cs="Arial"/>
          <w:bCs/>
          <w:lang w:val="en-US"/>
        </w:rPr>
        <w:t>:</w:t>
      </w:r>
      <w:r w:rsidR="0058734A">
        <w:rPr>
          <w:rFonts w:cs="Arial"/>
          <w:bCs/>
          <w:lang w:val="en-US"/>
        </w:rPr>
        <w:t xml:space="preserve"> </w:t>
      </w:r>
      <w:r w:rsidR="0058734A" w:rsidRPr="00E13078">
        <w:rPr>
          <w:rFonts w:cs="Arial"/>
          <w:bCs/>
          <w:i/>
          <w:lang w:val="en-US"/>
        </w:rPr>
        <w:t xml:space="preserve">Laufen, Schwimmen, </w:t>
      </w:r>
      <w:r w:rsidR="005670B1" w:rsidRPr="00E13078">
        <w:rPr>
          <w:rFonts w:cs="Arial"/>
          <w:bCs/>
          <w:i/>
          <w:lang w:val="en-US"/>
        </w:rPr>
        <w:t>Ballweitwurf</w:t>
      </w:r>
      <w:r w:rsidR="0058734A" w:rsidRPr="00E13078">
        <w:rPr>
          <w:rFonts w:cs="Arial"/>
          <w:bCs/>
          <w:i/>
          <w:lang w:val="en-US"/>
        </w:rPr>
        <w:t>, Speerwurf</w:t>
      </w:r>
      <w:r w:rsidR="00376573">
        <w:rPr>
          <w:rFonts w:cs="Arial"/>
          <w:bCs/>
          <w:lang w:val="en-US"/>
        </w:rPr>
        <w:t>.</w:t>
      </w:r>
    </w:p>
    <w:p w14:paraId="5DD3A0CD" w14:textId="77777777" w:rsidR="00980C84" w:rsidRPr="00DC3EB5" w:rsidRDefault="00980C84" w:rsidP="0004679E">
      <w:pPr>
        <w:rPr>
          <w:rFonts w:cs="Arial"/>
          <w:bCs/>
          <w:lang w:val="en-US"/>
        </w:rPr>
      </w:pPr>
    </w:p>
    <w:p w14:paraId="4382D5D4" w14:textId="22DE26E7" w:rsidR="00042A16" w:rsidRDefault="00980C84" w:rsidP="0004679E">
      <w:pPr>
        <w:rPr>
          <w:rFonts w:cs="Arial"/>
          <w:b/>
          <w:lang w:val="en-US"/>
        </w:rPr>
      </w:pPr>
      <w:r>
        <w:rPr>
          <w:noProof/>
        </w:rPr>
        <w:drawing>
          <wp:inline distT="0" distB="0" distL="0" distR="0" wp14:anchorId="3F874349" wp14:editId="38FE3EDD">
            <wp:extent cx="5589270" cy="1789044"/>
            <wp:effectExtent l="0" t="0" r="0" b="20955"/>
            <wp:docPr id="104" name="Zeichenbereich 104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schemas.microsoft.com/office/word/2010/wordprocessingCanvas">
                <wp:wpc>
                  <wp:bg>
                    <a:solidFill>
                      <a:prstClr val="white"/>
                    </a:solidFill>
                  </wp:bg>
                  <wp:whole/>
                  <wp:wsp>
                    <wp:cNvPr id="85" name="Textfeld 85"/>
                    <wp:cNvSpPr txBox="1"/>
                    <wp:spPr>
                      <a:xfrm>
                        <a:off x="3034222" y="368807"/>
                        <a:ext cx="744415" cy="27549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272E7D24" w14:textId="05D57C02" w:rsidR="00980C84" w:rsidRDefault="00980C84" w:rsidP="00980C84">
                          <w:r>
                            <w:t>ja</w:t>
                          </w:r>
                          <w:r w:rsidR="008C7734">
                            <w:t xml:space="preserve"> (1)</w:t>
                          </w:r>
                        </w:p>
                      </wne:txbxContent>
                    </wp:txbx>
    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86" name="Textfeld 5"/>
                    <wp:cNvSpPr txBox="1"/>
                    <wp:spPr>
                      <a:xfrm>
                        <a:off x="1728358" y="364386"/>
                        <a:ext cx="753585" cy="25780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3D8392A3" w14:textId="56EBA925" w:rsidR="00980C84" w:rsidRDefault="00980C84" w:rsidP="00980C84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nein</w:t>
                          </w:r>
                          <w:r w:rsidR="008C7734">
                            <w:rPr>
                              <w:szCs w:val="22"/>
                            </w:rPr>
                            <w:t xml:space="preserve"> (0)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87" name="Gerade Verbindung mit Pfeil 87"/>
                    <wp:cNvCnPr/>
                    <wp:spPr>
                      <a:xfrm flipH="1">
                        <a:off x="2388524" y="368765"/>
                        <a:ext cx="345885" cy="306845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88" name="Gerade Verbindung mit Pfeil 88"/>
                    <wp:cNvCnPr/>
                    <wp:spPr>
                      <a:xfrm>
                        <a:off x="2734409" y="364423"/>
                        <a:ext cx="350715" cy="310061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89" name="Flussdiagramm: Alternativer Prozess 89"/>
                    <wp:cNvSpPr/>
                    <wp:spPr>
                      <a:xfrm>
                        <a:off x="1307123" y="36001"/>
                        <a:ext cx="2907323" cy="328472"/>
                      </a:xfrm>
                      <a:prstGeom prst="flowChartAlternateProcess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txbx>
                      <wne:txbxContent>
                        <w:p w14:paraId="7B9D58C5" w14:textId="7C8B0AAA" w:rsidR="00980C84" w:rsidRPr="00B972AF" w:rsidRDefault="005670B1" w:rsidP="00980C84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Wird ein Gegenstand geworfen</w:t>
                          </w:r>
                          <w:r w:rsidR="00980C84" w:rsidRPr="00B972AF">
                            <w:rPr>
                              <w:color w:val="000000" w:themeColor="text1"/>
                            </w:rPr>
                            <w:t>?</w:t>
                          </w:r>
                        </w:p>
                        <w:p w14:paraId="5E636A70" w14:textId="77777777" w:rsidR="00980C84" w:rsidRPr="00B972AF" w:rsidRDefault="00980C84" w:rsidP="00980C84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ne:txbxContent>
                    </wp:txbx>
                    <wp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90" name="Textfeld 90"/>
                    <wp:cNvSpPr txBox="1"/>
                    <wp:spPr>
                      <a:xfrm>
                        <a:off x="26488" y="1412717"/>
                        <a:ext cx="1289539" cy="3720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:spPr>
                    <wp:txbx>
                      <wne:txbxContent>
                        <w:p w14:paraId="26F721AE" w14:textId="77777777" w:rsidR="00980C84" w:rsidRDefault="00980C84" w:rsidP="00980C84"/>
                      </wne:txbxContent>
                    </wp:txbx>
    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91" name="Textfeld 31"/>
                    <wp:cNvSpPr txBox="1"/>
                    <wp:spPr>
                      <a:xfrm>
                        <a:off x="1694299" y="1018424"/>
                        <a:ext cx="559722" cy="4007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71D3E5A0" w14:textId="478CC066" w:rsidR="00980C84" w:rsidRDefault="00980C84" w:rsidP="00980C84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ja</w:t>
                          </w:r>
                          <w:r w:rsidR="008C7734">
                            <w:rPr>
                              <w:szCs w:val="22"/>
                            </w:rPr>
                            <w:t xml:space="preserve"> (1) 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92" name="Textfeld 5"/>
                    <wp:cNvSpPr txBox="1"/>
                    <wp:spPr>
                      <a:xfrm>
                        <a:off x="398703" y="1011819"/>
                        <a:ext cx="800704" cy="2646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691D2E06" w14:textId="03074BF8" w:rsidR="00980C84" w:rsidRDefault="00980C84" w:rsidP="00980C84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nein</w:t>
                          </w:r>
                          <w:r w:rsidR="008C7734">
                            <w:rPr>
                              <w:szCs w:val="22"/>
                            </w:rPr>
                            <w:t xml:space="preserve"> (0)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93" name="Gerade Verbindung mit Pfeil 93"/>
                    <wp:cNvCnPr/>
                    <wp:spPr>
                      <a:xfrm flipH="1">
                        <a:off x="671258" y="1013386"/>
                        <a:ext cx="706788" cy="399331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94" name="Gerade Verbindung mit Pfeil 94"/>
                    <wp:cNvCnPr/>
                    <wp:spPr>
                      <a:xfrm>
                        <a:off x="1340624" y="1013645"/>
                        <a:ext cx="681947" cy="398956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95" name="Flussdiagramm: Alternativer Prozess 95"/>
                    <wp:cNvSpPr/>
                    <wp:spPr>
                      <a:xfrm>
                        <a:off x="247447" y="686411"/>
                        <a:ext cx="2186354" cy="327104"/>
                      </a:xfrm>
                      <a:prstGeom prst="flowChartAlternateProcess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txbx>
                      <wne:txbxContent>
                        <w:p w14:paraId="38D6656F" w14:textId="1A6EB478" w:rsidR="00980C84" w:rsidRDefault="00DC3EB5" w:rsidP="00980C84">
                          <w:pPr>
                            <w:jc w:val="center"/>
                            <w:rPr>
                              <w:color w:val="000000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zCs w:val="22"/>
                            </w:rPr>
                            <w:t>Wird man nass</w:t>
                          </w:r>
                          <w:r w:rsidR="00980C84">
                            <w:rPr>
                              <w:color w:val="000000"/>
                              <w:szCs w:val="22"/>
                            </w:rPr>
                            <w:t>?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96" name="Textfeld 31"/>
                    <wp:cNvSpPr txBox="1"/>
                    <wp:spPr>
                      <a:xfrm>
                        <a:off x="4609951" y="1012047"/>
                        <a:ext cx="559435" cy="29014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154901C6" w14:textId="6A16662C" w:rsidR="00980C84" w:rsidRDefault="00980C84" w:rsidP="00980C84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ja</w:t>
                          </w:r>
                          <w:r w:rsidR="008C7734">
                            <w:rPr>
                              <w:szCs w:val="22"/>
                            </w:rPr>
                            <w:t xml:space="preserve"> (1)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97" name="Textfeld 5"/>
                    <wp:cNvSpPr txBox="1"/>
                    <wp:spPr>
                      <a:xfrm>
                        <a:off x="3277589" y="994023"/>
                        <a:ext cx="742208" cy="27816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20FCB8AF" w14:textId="50B40DB7" w:rsidR="00980C84" w:rsidRDefault="00980C84" w:rsidP="00980C84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nein</w:t>
                          </w:r>
                          <w:r w:rsidR="008C7734">
                            <w:rPr>
                              <w:szCs w:val="22"/>
                            </w:rPr>
                            <w:t xml:space="preserve"> (0)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98" name="Gerade Verbindung mit Pfeil 98"/>
                    <wp:cNvCnPr/>
                    <wp:spPr>
                      <a:xfrm flipH="1">
                        <a:off x="3486001" y="1013515"/>
                        <a:ext cx="644525" cy="392809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99" name="Gerade Verbindung mit Pfeil 99"/>
                    <wp:cNvCnPr/>
                    <wp:spPr>
                      <a:xfrm>
                        <a:off x="4130526" y="1000061"/>
                        <a:ext cx="717306" cy="419144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00" name="Flussdiagramm: Alternativer Prozess 100"/>
                    <wp:cNvSpPr/>
                    <wp:spPr>
                      <a:xfrm>
                        <a:off x="3105001" y="674484"/>
                        <a:ext cx="2186305" cy="337525"/>
                      </a:xfrm>
                      <a:prstGeom prst="flowChartAlternateProcess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txbx>
                      <wne:txbxContent>
                        <w:p w14:paraId="16AF1CFD" w14:textId="53A5727A" w:rsidR="00980C84" w:rsidRDefault="00DC3EB5" w:rsidP="00980C84">
                          <w:pPr>
                            <w:jc w:val="center"/>
                            <w:rPr>
                              <w:color w:val="000000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zCs w:val="22"/>
                            </w:rPr>
                            <w:t>Ist der Gegenstand rund</w:t>
                          </w:r>
                          <w:r w:rsidR="00980C84">
                            <w:rPr>
                              <w:color w:val="000000"/>
                              <w:szCs w:val="22"/>
                            </w:rPr>
                            <w:t>?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01" name="Textfeld 36"/>
                    <wp:cNvSpPr txBox="1"/>
                    <wp:spPr>
                      <a:xfrm>
                        <a:off x="1378046" y="1412601"/>
                        <a:ext cx="1289050" cy="37219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:spPr>
                    <wp:txbx>
                      <wne:txbxContent>
                        <w:p w14:paraId="7D964E5F" w14:textId="77777777" w:rsidR="00980C84" w:rsidRDefault="00980C84" w:rsidP="00980C84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 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02" name="Textfeld 36"/>
                    <wp:cNvSpPr txBox="1"/>
                    <wp:spPr>
                      <a:xfrm>
                        <a:off x="2841476" y="1406498"/>
                        <a:ext cx="1289050" cy="3782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:spPr>
                    <wp:txbx>
                      <wne:txbxContent>
                        <w:p w14:paraId="42B3D20E" w14:textId="77777777" w:rsidR="00980C84" w:rsidRDefault="00980C84" w:rsidP="00980C84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 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03" name="Textfeld 36"/>
                    <wp:cNvSpPr txBox="1"/>
                    <wp:spPr>
                      <a:xfrm>
                        <a:off x="4203307" y="1419205"/>
                        <a:ext cx="1289050" cy="3655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:spPr>
                    <wp:txbx>
                      <wne:txbxContent>
                        <w:p w14:paraId="78AFABA7" w14:textId="77777777" w:rsidR="00980C84" w:rsidRDefault="00980C84" w:rsidP="00980C84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 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</wp:wpc>
              </a:graphicData>
            </a:graphic>
          </wp:inline>
        </w:drawing>
      </w:r>
    </w:p>
    <w:p w14:paraId="1BD19D41" w14:textId="0BD91881" w:rsidR="00042A16" w:rsidRDefault="00042A16" w:rsidP="0004679E">
      <w:pPr>
        <w:rPr>
          <w:rFonts w:cs="Arial"/>
          <w:bCs/>
          <w:lang w:val="en-US"/>
        </w:rPr>
      </w:pPr>
    </w:p>
    <w:tbl>
      <w:tblPr>
        <w:tblStyle w:val="Tabellenraster"/>
        <w:tblW w:w="0pt" w:type="dxa"/>
        <w:jc w:val="center"/>
        <w:tblLook w:firstRow="1" w:lastRow="0" w:firstColumn="1" w:lastColumn="0" w:noHBand="0" w:noVBand="1"/>
      </w:tblPr>
      <w:tblGrid>
        <w:gridCol w:w="1696"/>
        <w:gridCol w:w="1134"/>
        <w:gridCol w:w="3402"/>
      </w:tblGrid>
      <w:tr w:rsidR="00640F1F" w14:paraId="79E6E07B" w14:textId="77777777" w:rsidTr="008B5D1A">
        <w:trPr>
          <w:jc w:val="center"/>
        </w:trPr>
        <w:tc>
          <w:tcPr>
            <w:tcW w:w="84.80pt" w:type="dxa"/>
          </w:tcPr>
          <w:p w14:paraId="293A9054" w14:textId="2250AB8C" w:rsidR="00640F1F" w:rsidRPr="00057BCA" w:rsidRDefault="00640F1F" w:rsidP="0004679E">
            <w:pPr>
              <w:rPr>
                <w:rFonts w:cs="Arial"/>
                <w:bCs/>
                <w:i/>
                <w:iCs/>
                <w:lang w:val="en-US"/>
              </w:rPr>
            </w:pPr>
            <w:r w:rsidRPr="00057BCA">
              <w:rPr>
                <w:rFonts w:cs="Arial"/>
                <w:bCs/>
                <w:i/>
                <w:iCs/>
                <w:lang w:val="en-US"/>
              </w:rPr>
              <w:t>ja-nein-Folge</w:t>
            </w:r>
          </w:p>
        </w:tc>
        <w:tc>
          <w:tcPr>
            <w:tcW w:w="56.70pt" w:type="dxa"/>
          </w:tcPr>
          <w:p w14:paraId="46BFAB00" w14:textId="29634F47" w:rsidR="00640F1F" w:rsidRPr="00057BCA" w:rsidRDefault="00640F1F" w:rsidP="0004679E">
            <w:pPr>
              <w:rPr>
                <w:rFonts w:cs="Arial"/>
                <w:bCs/>
                <w:i/>
                <w:iCs/>
                <w:lang w:val="en-US"/>
              </w:rPr>
            </w:pPr>
            <w:r w:rsidRPr="00057BCA">
              <w:rPr>
                <w:rFonts w:cs="Arial"/>
                <w:bCs/>
                <w:i/>
                <w:iCs/>
                <w:lang w:val="en-US"/>
              </w:rPr>
              <w:t>Code</w:t>
            </w:r>
          </w:p>
        </w:tc>
        <w:tc>
          <w:tcPr>
            <w:tcW w:w="170.10pt" w:type="dxa"/>
          </w:tcPr>
          <w:p w14:paraId="420FF997" w14:textId="78F2A87D" w:rsidR="00640F1F" w:rsidRPr="00057BCA" w:rsidRDefault="00640F1F" w:rsidP="0004679E">
            <w:pPr>
              <w:rPr>
                <w:rFonts w:cs="Arial"/>
                <w:bCs/>
                <w:i/>
                <w:iCs/>
                <w:lang w:val="en-US"/>
              </w:rPr>
            </w:pPr>
            <w:r w:rsidRPr="00057BCA">
              <w:rPr>
                <w:rFonts w:cs="Arial"/>
                <w:bCs/>
                <w:i/>
                <w:iCs/>
                <w:lang w:val="en-US"/>
              </w:rPr>
              <w:t>Sportart</w:t>
            </w:r>
          </w:p>
        </w:tc>
      </w:tr>
      <w:tr w:rsidR="00640F1F" w14:paraId="3C4A3F01" w14:textId="77777777" w:rsidTr="00F32C3F">
        <w:trPr>
          <w:trHeight w:val="392"/>
          <w:jc w:val="center"/>
        </w:trPr>
        <w:tc>
          <w:tcPr>
            <w:tcW w:w="84.80pt" w:type="dxa"/>
            <w:vAlign w:val="center"/>
          </w:tcPr>
          <w:p w14:paraId="293ECB97" w14:textId="3B3CA1A8" w:rsidR="00640F1F" w:rsidRDefault="00640F1F" w:rsidP="0004679E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nein nein</w:t>
            </w:r>
          </w:p>
        </w:tc>
        <w:tc>
          <w:tcPr>
            <w:tcW w:w="56.70pt" w:type="dxa"/>
            <w:vAlign w:val="center"/>
          </w:tcPr>
          <w:p w14:paraId="691531E6" w14:textId="48CC8935" w:rsidR="00640F1F" w:rsidRDefault="00640F1F" w:rsidP="0004679E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0 0</w:t>
            </w:r>
          </w:p>
        </w:tc>
        <w:tc>
          <w:tcPr>
            <w:tcW w:w="170.10pt" w:type="dxa"/>
            <w:vAlign w:val="center"/>
          </w:tcPr>
          <w:p w14:paraId="6D2840C9" w14:textId="77777777" w:rsidR="00640F1F" w:rsidRDefault="00640F1F" w:rsidP="0004679E">
            <w:pPr>
              <w:rPr>
                <w:rFonts w:cs="Arial"/>
                <w:bCs/>
                <w:lang w:val="en-US"/>
              </w:rPr>
            </w:pPr>
          </w:p>
        </w:tc>
      </w:tr>
      <w:tr w:rsidR="00640F1F" w14:paraId="021E8AC6" w14:textId="77777777" w:rsidTr="00F32C3F">
        <w:trPr>
          <w:trHeight w:val="412"/>
          <w:jc w:val="center"/>
        </w:trPr>
        <w:tc>
          <w:tcPr>
            <w:tcW w:w="84.80pt" w:type="dxa"/>
            <w:vAlign w:val="center"/>
          </w:tcPr>
          <w:p w14:paraId="075FD711" w14:textId="25A3D015" w:rsidR="00640F1F" w:rsidRDefault="00640F1F" w:rsidP="0004679E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nein ja</w:t>
            </w:r>
          </w:p>
        </w:tc>
        <w:tc>
          <w:tcPr>
            <w:tcW w:w="56.70pt" w:type="dxa"/>
            <w:vAlign w:val="center"/>
          </w:tcPr>
          <w:p w14:paraId="02CA6884" w14:textId="69B8A24C" w:rsidR="00640F1F" w:rsidRDefault="00640F1F" w:rsidP="0004679E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0 1</w:t>
            </w:r>
          </w:p>
        </w:tc>
        <w:tc>
          <w:tcPr>
            <w:tcW w:w="170.10pt" w:type="dxa"/>
            <w:vAlign w:val="center"/>
          </w:tcPr>
          <w:p w14:paraId="2A18526B" w14:textId="77777777" w:rsidR="00640F1F" w:rsidRDefault="00640F1F" w:rsidP="0004679E">
            <w:pPr>
              <w:rPr>
                <w:rFonts w:cs="Arial"/>
                <w:bCs/>
                <w:lang w:val="en-US"/>
              </w:rPr>
            </w:pPr>
          </w:p>
        </w:tc>
      </w:tr>
      <w:tr w:rsidR="00640F1F" w14:paraId="71F615BF" w14:textId="77777777" w:rsidTr="00F32C3F">
        <w:trPr>
          <w:trHeight w:val="403"/>
          <w:jc w:val="center"/>
        </w:trPr>
        <w:tc>
          <w:tcPr>
            <w:tcW w:w="84.80pt" w:type="dxa"/>
            <w:vAlign w:val="center"/>
          </w:tcPr>
          <w:p w14:paraId="68BE8560" w14:textId="0B2688C8" w:rsidR="00640F1F" w:rsidRDefault="00640F1F" w:rsidP="0004679E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ja nein</w:t>
            </w:r>
          </w:p>
        </w:tc>
        <w:tc>
          <w:tcPr>
            <w:tcW w:w="56.70pt" w:type="dxa"/>
            <w:vAlign w:val="center"/>
          </w:tcPr>
          <w:p w14:paraId="700F9D99" w14:textId="13198CA6" w:rsidR="00640F1F" w:rsidRDefault="00741F5F" w:rsidP="0004679E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1 0</w:t>
            </w:r>
          </w:p>
        </w:tc>
        <w:tc>
          <w:tcPr>
            <w:tcW w:w="170.10pt" w:type="dxa"/>
            <w:vAlign w:val="center"/>
          </w:tcPr>
          <w:p w14:paraId="221DF2BE" w14:textId="77777777" w:rsidR="00640F1F" w:rsidRDefault="00640F1F" w:rsidP="0004679E">
            <w:pPr>
              <w:rPr>
                <w:rFonts w:cs="Arial"/>
                <w:bCs/>
                <w:lang w:val="en-US"/>
              </w:rPr>
            </w:pPr>
          </w:p>
        </w:tc>
      </w:tr>
      <w:tr w:rsidR="00640F1F" w14:paraId="7B01C3A8" w14:textId="77777777" w:rsidTr="00F32C3F">
        <w:trPr>
          <w:trHeight w:val="424"/>
          <w:jc w:val="center"/>
        </w:trPr>
        <w:tc>
          <w:tcPr>
            <w:tcW w:w="84.80pt" w:type="dxa"/>
            <w:vAlign w:val="center"/>
          </w:tcPr>
          <w:p w14:paraId="08AD3F78" w14:textId="5E12BB8A" w:rsidR="00640F1F" w:rsidRDefault="00640F1F" w:rsidP="0004679E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ja ja</w:t>
            </w:r>
          </w:p>
        </w:tc>
        <w:tc>
          <w:tcPr>
            <w:tcW w:w="56.70pt" w:type="dxa"/>
            <w:vAlign w:val="center"/>
          </w:tcPr>
          <w:p w14:paraId="79689477" w14:textId="2C0DB444" w:rsidR="00640F1F" w:rsidRDefault="00741F5F" w:rsidP="0004679E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1 1</w:t>
            </w:r>
          </w:p>
        </w:tc>
        <w:tc>
          <w:tcPr>
            <w:tcW w:w="170.10pt" w:type="dxa"/>
            <w:vAlign w:val="center"/>
          </w:tcPr>
          <w:p w14:paraId="3C148A13" w14:textId="77777777" w:rsidR="00640F1F" w:rsidRDefault="00640F1F" w:rsidP="0004679E">
            <w:pPr>
              <w:rPr>
                <w:rFonts w:cs="Arial"/>
                <w:bCs/>
                <w:lang w:val="en-US"/>
              </w:rPr>
            </w:pPr>
          </w:p>
        </w:tc>
      </w:tr>
    </w:tbl>
    <w:p w14:paraId="228DB4A7" w14:textId="31582F74" w:rsidR="00DC3EB5" w:rsidRDefault="00DC3EB5" w:rsidP="0004679E">
      <w:pPr>
        <w:rPr>
          <w:rFonts w:cs="Arial"/>
          <w:bCs/>
          <w:lang w:val="en-US"/>
        </w:rPr>
      </w:pPr>
    </w:p>
    <w:p w14:paraId="329880B3" w14:textId="77777777" w:rsidR="00F32C3F" w:rsidRDefault="00F32C3F" w:rsidP="00F32C3F">
      <w:pPr>
        <w:rPr>
          <w:rFonts w:cs="Arial"/>
          <w:b/>
          <w:lang w:val="en-US"/>
        </w:rPr>
      </w:pPr>
    </w:p>
    <w:p w14:paraId="72E90507" w14:textId="6A48832E" w:rsidR="00F32C3F" w:rsidRPr="005575E1" w:rsidRDefault="001D4F24" w:rsidP="00F32C3F">
      <w:pPr>
        <w:rPr>
          <w:rFonts w:cs="Arial"/>
          <w:bCs/>
          <w:lang w:val="en-US"/>
        </w:rPr>
      </w:pPr>
      <w:r>
        <w:rPr>
          <w:rFonts w:cs="Arial"/>
          <w:b/>
          <w:lang w:val="en-US"/>
        </w:rPr>
        <w:t>b</w:t>
      </w:r>
      <w:r w:rsidR="00F32C3F">
        <w:rPr>
          <w:rFonts w:cs="Arial"/>
          <w:b/>
          <w:lang w:val="en-US"/>
        </w:rPr>
        <w:t xml:space="preserve">) </w:t>
      </w:r>
      <w:r w:rsidR="00F32C3F" w:rsidRPr="005575E1">
        <w:rPr>
          <w:rFonts w:cs="Arial"/>
          <w:bCs/>
          <w:lang w:val="en-US"/>
        </w:rPr>
        <w:t xml:space="preserve">Zu ratende </w:t>
      </w:r>
      <w:r w:rsidR="00F32C3F">
        <w:rPr>
          <w:rFonts w:cs="Arial"/>
          <w:bCs/>
          <w:lang w:val="en-US"/>
        </w:rPr>
        <w:t>Sportart</w:t>
      </w:r>
      <w:r w:rsidR="00F32C3F" w:rsidRPr="005575E1">
        <w:rPr>
          <w:rFonts w:cs="Arial"/>
          <w:bCs/>
          <w:lang w:val="en-US"/>
        </w:rPr>
        <w:t>:</w:t>
      </w:r>
      <w:r w:rsidR="00F32C3F">
        <w:rPr>
          <w:rFonts w:cs="Arial"/>
          <w:bCs/>
          <w:lang w:val="en-US"/>
        </w:rPr>
        <w:t xml:space="preserve"> Laufen, Schwimmen, Ballweitwurf, Speerwurf.</w:t>
      </w:r>
    </w:p>
    <w:p w14:paraId="7072DFB1" w14:textId="77777777" w:rsidR="00F32C3F" w:rsidRPr="00DC3EB5" w:rsidRDefault="00F32C3F" w:rsidP="00F32C3F">
      <w:pPr>
        <w:rPr>
          <w:rFonts w:cs="Arial"/>
          <w:bCs/>
          <w:lang w:val="en-US"/>
        </w:rPr>
      </w:pPr>
    </w:p>
    <w:p w14:paraId="01FC76C6" w14:textId="41D00447" w:rsidR="00F32C3F" w:rsidRDefault="00B54CCD" w:rsidP="00F32C3F">
      <w:pPr>
        <w:rPr>
          <w:rFonts w:cs="Arial"/>
          <w:b/>
          <w:lang w:val="en-US"/>
        </w:rPr>
      </w:pPr>
      <w:r>
        <w:rPr>
          <w:noProof/>
        </w:rPr>
        <w:drawing>
          <wp:inline distT="0" distB="0" distL="0" distR="0" wp14:anchorId="644101D1" wp14:editId="2CEF8997">
            <wp:extent cx="5589270" cy="1789044"/>
            <wp:effectExtent l="0" t="0" r="0" b="20955"/>
            <wp:docPr id="64" name="Zeichenbereich 64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schemas.microsoft.com/office/word/2010/wordprocessingCanvas">
                <wp:wpc>
                  <wp:bg>
                    <a:solidFill>
                      <a:prstClr val="white"/>
                    </a:solidFill>
                  </wp:bg>
                  <wp:whole/>
                  <wp:wsp>
                    <wp:cNvPr id="1" name="Textfeld 1"/>
                    <wp:cNvSpPr txBox="1"/>
                    <wp:spPr>
                      <a:xfrm>
                        <a:off x="3034222" y="368807"/>
                        <a:ext cx="744415" cy="27549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71F59158" w14:textId="77777777" w:rsidR="00B54CCD" w:rsidRDefault="00B54CCD" w:rsidP="00B54CCD">
                          <w:r>
                            <w:t>ja (1)</w:t>
                          </w:r>
                        </w:p>
                      </wne:txbxContent>
                    </wp:txbx>
    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2" name="Textfeld 5"/>
                    <wp:cNvSpPr txBox="1"/>
                    <wp:spPr>
                      <a:xfrm>
                        <a:off x="1728358" y="364386"/>
                        <a:ext cx="753585" cy="25780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74D5DF7E" w14:textId="77777777" w:rsidR="00B54CCD" w:rsidRDefault="00B54CCD" w:rsidP="00B54CCD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nein (0)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4" name="Gerade Verbindung mit Pfeil 4"/>
                    <wp:cNvCnPr/>
                    <wp:spPr>
                      <a:xfrm flipH="1">
                        <a:off x="2388524" y="368765"/>
                        <a:ext cx="345885" cy="306845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9" name="Gerade Verbindung mit Pfeil 9"/>
                    <wp:cNvCnPr/>
                    <wp:spPr>
                      <a:xfrm>
                        <a:off x="2734409" y="364423"/>
                        <a:ext cx="350715" cy="310061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10" name="Flussdiagramm: Alternativer Prozess 10"/>
                    <wp:cNvSpPr/>
                    <wp:spPr>
                      <a:xfrm>
                        <a:off x="1307123" y="36001"/>
                        <a:ext cx="2907323" cy="328472"/>
                      </a:xfrm>
                      <a:prstGeom prst="flowChartAlternateProcess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txbx>
                      <wne:txbxContent>
                        <w:p w14:paraId="4BEBCECC" w14:textId="77777777" w:rsidR="00B54CCD" w:rsidRPr="00B972AF" w:rsidRDefault="00B54CCD" w:rsidP="00B54CCD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color w:val="000000" w:themeColor="text1"/>
                            </w:rPr>
                            <w:t>Wird ein Gegenstand geworfen</w:t>
                          </w:r>
                          <w:r w:rsidRPr="00B972AF">
                            <w:rPr>
                              <w:color w:val="000000" w:themeColor="text1"/>
                            </w:rPr>
                            <w:t>?</w:t>
                          </w:r>
                        </w:p>
                        <w:p w14:paraId="306942D9" w14:textId="77777777" w:rsidR="00B54CCD" w:rsidRPr="00B972AF" w:rsidRDefault="00B54CCD" w:rsidP="00B54CCD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ne:txbxContent>
                    </wp:txbx>
                    <wp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14" name="Textfeld 14"/>
                    <wp:cNvSpPr txBox="1"/>
                    <wp:spPr>
                      <a:xfrm>
                        <a:off x="26488" y="1412717"/>
                        <a:ext cx="1289539" cy="3720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:spPr>
                    <wp:txbx>
                      <wne:txbxContent>
                        <w:p w14:paraId="51365766" w14:textId="77777777" w:rsidR="00B54CCD" w:rsidRDefault="00B54CCD" w:rsidP="00B54CCD"/>
                      </wne:txbxContent>
                    </wp:txbx>
                    <wp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37" name="Textfeld 31"/>
                    <wp:cNvSpPr txBox="1"/>
                    <wp:spPr>
                      <a:xfrm>
                        <a:off x="1694299" y="1018424"/>
                        <a:ext cx="559722" cy="4007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2CC3B25B" w14:textId="77777777" w:rsidR="00B54CCD" w:rsidRDefault="00B54CCD" w:rsidP="00B54CCD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 xml:space="preserve">ja (1) 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52" name="Textfeld 5"/>
                    <wp:cNvSpPr txBox="1"/>
                    <wp:spPr>
                      <a:xfrm>
                        <a:off x="398703" y="1011819"/>
                        <a:ext cx="800704" cy="2646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6A9E1FC7" w14:textId="77777777" w:rsidR="00B54CCD" w:rsidRDefault="00B54CCD" w:rsidP="00B54CCD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nein (0)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53" name="Gerade Verbindung mit Pfeil 53"/>
                    <wp:cNvCnPr/>
                    <wp:spPr>
                      <a:xfrm flipH="1">
                        <a:off x="671258" y="1013386"/>
                        <a:ext cx="706788" cy="399331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54" name="Gerade Verbindung mit Pfeil 54"/>
                    <wp:cNvCnPr/>
                    <wp:spPr>
                      <a:xfrm>
                        <a:off x="1340624" y="1013645"/>
                        <a:ext cx="681947" cy="398956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55" name="Flussdiagramm: Alternativer Prozess 55"/>
                    <wp:cNvSpPr/>
                    <wp:spPr>
                      <a:xfrm>
                        <a:off x="247447" y="686411"/>
                        <a:ext cx="2186354" cy="327104"/>
                      </a:xfrm>
                      <a:prstGeom prst="flowChartAlternateProcess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txbx>
                      <wne:txbxContent>
                        <w:p w14:paraId="4F360383" w14:textId="77777777" w:rsidR="00B54CCD" w:rsidRDefault="00B54CCD" w:rsidP="00B54CCD">
                          <w:pPr>
                            <w:jc w:val="center"/>
                            <w:rPr>
                              <w:color w:val="000000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zCs w:val="22"/>
                            </w:rPr>
                            <w:t>Wird man nass?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56" name="Textfeld 31"/>
                    <wp:cNvSpPr txBox="1"/>
                    <wp:spPr>
                      <a:xfrm>
                        <a:off x="4609951" y="1012047"/>
                        <a:ext cx="559435" cy="29014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663199D8" w14:textId="77777777" w:rsidR="00B54CCD" w:rsidRDefault="00B54CCD" w:rsidP="00B54CCD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ja (1)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57" name="Textfeld 5"/>
                    <wp:cNvSpPr txBox="1"/>
                    <wp:spPr>
                      <a:xfrm>
                        <a:off x="3277589" y="994023"/>
                        <a:ext cx="742208" cy="27816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:spPr>
                    <wp:txbx>
                      <wne:txbxContent>
                        <w:p w14:paraId="17E7EAD5" w14:textId="77777777" w:rsidR="00B54CCD" w:rsidRDefault="00B54CCD" w:rsidP="00B54CCD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nein (0)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58" name="Gerade Verbindung mit Pfeil 58"/>
                    <wp:cNvCnPr/>
                    <wp:spPr>
                      <a:xfrm flipH="1">
                        <a:off x="3486001" y="1013515"/>
                        <a:ext cx="644525" cy="392809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59" name="Gerade Verbindung mit Pfeil 59"/>
                    <wp:cNvCnPr/>
                    <wp:spPr>
                      <a:xfrm>
                        <a:off x="4130526" y="1000061"/>
                        <a:ext cx="717306" cy="419144"/>
                      </a:xfrm>
                      <a:prstGeom prst="straightConnector1">
                        <a:avLst/>
                      </a:prstGeom>
                      <a:ln w="9525">
                        <a:headEnd type="none" w="med" len="med"/>
                        <a:tailEnd type="arrow" w="med" len="med"/>
                      </a:ln>
                    </wp:spPr>
                    <wp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:style>
                    <wp:bodyPr/>
                  </wp:wsp>
                  <wp:wsp>
                    <wp:cNvPr id="60" name="Flussdiagramm: Alternativer Prozess 60"/>
                    <wp:cNvSpPr/>
                    <wp:spPr>
                      <a:xfrm>
                        <a:off x="3105001" y="674484"/>
                        <a:ext cx="2186305" cy="337525"/>
                      </a:xfrm>
                      <a:prstGeom prst="flowChartAlternateProcess">
                        <a:avLst/>
                      </a:prstGeom>
                      <a:noFill/>
                      <a:ln>
                        <a:solidFill>
                          <a:schemeClr val="tx1"/>
                        </a:solidFill>
                      </a:ln>
                    </wp:spPr>
                    <wp:style>
                      <a:lnRef idx="2">
                        <a:schemeClr val="accent1">
                          <a:shade val="50%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:style>
                    <wp:txbx>
                      <wne:txbxContent>
                        <w:p w14:paraId="3728AE6B" w14:textId="77777777" w:rsidR="00B54CCD" w:rsidRDefault="00B54CCD" w:rsidP="00B54CCD">
                          <w:pPr>
                            <w:jc w:val="center"/>
                            <w:rPr>
                              <w:color w:val="000000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zCs w:val="22"/>
                            </w:rPr>
                            <w:t>Ist der Gegenstand rund?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61" name="Textfeld 36"/>
                    <wp:cNvSpPr txBox="1"/>
                    <wp:spPr>
                      <a:xfrm>
                        <a:off x="1378046" y="1412601"/>
                        <a:ext cx="1289050" cy="37219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:spPr>
                    <wp:txbx>
                      <wne:txbxContent>
                        <w:p w14:paraId="2EB80BD3" w14:textId="77777777" w:rsidR="00B54CCD" w:rsidRDefault="00B54CCD" w:rsidP="00B54CCD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 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62" name="Textfeld 36"/>
                    <wp:cNvSpPr txBox="1"/>
                    <wp:spPr>
                      <a:xfrm>
                        <a:off x="2841476" y="1406498"/>
                        <a:ext cx="1289050" cy="3782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:spPr>
                    <wp:txbx>
                      <wne:txbxContent>
                        <w:p w14:paraId="65AA6608" w14:textId="77777777" w:rsidR="00B54CCD" w:rsidRDefault="00B54CCD" w:rsidP="00B54CCD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 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  <wp:wsp>
                    <wp:cNvPr id="63" name="Textfeld 36"/>
                    <wp:cNvSpPr txBox="1"/>
                    <wp:spPr>
                      <a:xfrm>
                        <a:off x="4203307" y="1419205"/>
                        <a:ext cx="1289050" cy="3655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:spPr>
                    <wp:txbx>
                      <wne:txbxContent>
                        <w:p w14:paraId="55192C94" w14:textId="77777777" w:rsidR="00B54CCD" w:rsidRDefault="00B54CCD" w:rsidP="00B54CCD">
                          <w:pPr>
                            <w:rPr>
                              <w:szCs w:val="22"/>
                            </w:rPr>
                          </w:pPr>
                          <w:r>
                            <w:rPr>
                              <w:szCs w:val="22"/>
                            </w:rPr>
                            <w:t> </w:t>
                          </w:r>
                        </w:p>
                      </wne:txbxContent>
                    </wp:txbx>
                    <wp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:bodyPr>
                  </wp:wsp>
                </wp:wpc>
              </a:graphicData>
            </a:graphic>
          </wp:inline>
        </w:drawing>
      </w:r>
    </w:p>
    <w:p w14:paraId="4D654BF1" w14:textId="77777777" w:rsidR="00F32C3F" w:rsidRDefault="00F32C3F" w:rsidP="00F32C3F">
      <w:pPr>
        <w:rPr>
          <w:rFonts w:cs="Arial"/>
          <w:bCs/>
          <w:lang w:val="en-US"/>
        </w:rPr>
      </w:pPr>
    </w:p>
    <w:tbl>
      <w:tblPr>
        <w:tblStyle w:val="Tabellenraster"/>
        <w:tblW w:w="0pt" w:type="dxa"/>
        <w:jc w:val="center"/>
        <w:tblLook w:firstRow="1" w:lastRow="0" w:firstColumn="1" w:lastColumn="0" w:noHBand="0" w:noVBand="1"/>
      </w:tblPr>
      <w:tblGrid>
        <w:gridCol w:w="1696"/>
        <w:gridCol w:w="1134"/>
        <w:gridCol w:w="3402"/>
      </w:tblGrid>
      <w:tr w:rsidR="00F32C3F" w14:paraId="71047A9F" w14:textId="77777777" w:rsidTr="00F60115">
        <w:trPr>
          <w:jc w:val="center"/>
        </w:trPr>
        <w:tc>
          <w:tcPr>
            <w:tcW w:w="84.80pt" w:type="dxa"/>
          </w:tcPr>
          <w:p w14:paraId="421F375E" w14:textId="77777777" w:rsidR="00F32C3F" w:rsidRPr="00057BCA" w:rsidRDefault="00F32C3F" w:rsidP="00F60115">
            <w:pPr>
              <w:rPr>
                <w:rFonts w:cs="Arial"/>
                <w:bCs/>
                <w:i/>
                <w:iCs/>
                <w:lang w:val="en-US"/>
              </w:rPr>
            </w:pPr>
            <w:r w:rsidRPr="00057BCA">
              <w:rPr>
                <w:rFonts w:cs="Arial"/>
                <w:bCs/>
                <w:i/>
                <w:iCs/>
                <w:lang w:val="en-US"/>
              </w:rPr>
              <w:t>ja-nein-Folge</w:t>
            </w:r>
          </w:p>
        </w:tc>
        <w:tc>
          <w:tcPr>
            <w:tcW w:w="56.70pt" w:type="dxa"/>
          </w:tcPr>
          <w:p w14:paraId="429BE152" w14:textId="77777777" w:rsidR="00F32C3F" w:rsidRPr="00057BCA" w:rsidRDefault="00F32C3F" w:rsidP="00F60115">
            <w:pPr>
              <w:rPr>
                <w:rFonts w:cs="Arial"/>
                <w:bCs/>
                <w:i/>
                <w:iCs/>
                <w:lang w:val="en-US"/>
              </w:rPr>
            </w:pPr>
            <w:r w:rsidRPr="00057BCA">
              <w:rPr>
                <w:rFonts w:cs="Arial"/>
                <w:bCs/>
                <w:i/>
                <w:iCs/>
                <w:lang w:val="en-US"/>
              </w:rPr>
              <w:t>Code</w:t>
            </w:r>
          </w:p>
        </w:tc>
        <w:tc>
          <w:tcPr>
            <w:tcW w:w="170.10pt" w:type="dxa"/>
          </w:tcPr>
          <w:p w14:paraId="711FEE43" w14:textId="77777777" w:rsidR="00F32C3F" w:rsidRPr="00057BCA" w:rsidRDefault="00F32C3F" w:rsidP="00F60115">
            <w:pPr>
              <w:rPr>
                <w:rFonts w:cs="Arial"/>
                <w:bCs/>
                <w:i/>
                <w:iCs/>
                <w:lang w:val="en-US"/>
              </w:rPr>
            </w:pPr>
            <w:r w:rsidRPr="00057BCA">
              <w:rPr>
                <w:rFonts w:cs="Arial"/>
                <w:bCs/>
                <w:i/>
                <w:iCs/>
                <w:lang w:val="en-US"/>
              </w:rPr>
              <w:t>Sportart</w:t>
            </w:r>
          </w:p>
        </w:tc>
      </w:tr>
      <w:tr w:rsidR="00F32C3F" w14:paraId="763D2111" w14:textId="77777777" w:rsidTr="00F60115">
        <w:trPr>
          <w:trHeight w:val="392"/>
          <w:jc w:val="center"/>
        </w:trPr>
        <w:tc>
          <w:tcPr>
            <w:tcW w:w="84.80pt" w:type="dxa"/>
          </w:tcPr>
          <w:p w14:paraId="53E11062" w14:textId="77777777" w:rsidR="00F32C3F" w:rsidRDefault="00F32C3F" w:rsidP="00F60115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nein nein</w:t>
            </w:r>
          </w:p>
        </w:tc>
        <w:tc>
          <w:tcPr>
            <w:tcW w:w="56.70pt" w:type="dxa"/>
          </w:tcPr>
          <w:p w14:paraId="7C3E6BB8" w14:textId="77777777" w:rsidR="00F32C3F" w:rsidRDefault="00F32C3F" w:rsidP="00F60115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0 0</w:t>
            </w:r>
          </w:p>
        </w:tc>
        <w:tc>
          <w:tcPr>
            <w:tcW w:w="170.10pt" w:type="dxa"/>
          </w:tcPr>
          <w:p w14:paraId="01B7762C" w14:textId="77777777" w:rsidR="00F32C3F" w:rsidRDefault="00F32C3F" w:rsidP="00F60115">
            <w:pPr>
              <w:rPr>
                <w:rFonts w:cs="Arial"/>
                <w:bCs/>
                <w:lang w:val="en-US"/>
              </w:rPr>
            </w:pPr>
          </w:p>
        </w:tc>
      </w:tr>
      <w:tr w:rsidR="00F32C3F" w14:paraId="040ACF09" w14:textId="77777777" w:rsidTr="00F60115">
        <w:trPr>
          <w:trHeight w:val="412"/>
          <w:jc w:val="center"/>
        </w:trPr>
        <w:tc>
          <w:tcPr>
            <w:tcW w:w="84.80pt" w:type="dxa"/>
          </w:tcPr>
          <w:p w14:paraId="222A7407" w14:textId="77777777" w:rsidR="00F32C3F" w:rsidRDefault="00F32C3F" w:rsidP="00F60115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nein ja</w:t>
            </w:r>
          </w:p>
        </w:tc>
        <w:tc>
          <w:tcPr>
            <w:tcW w:w="56.70pt" w:type="dxa"/>
          </w:tcPr>
          <w:p w14:paraId="51B1FBD8" w14:textId="77777777" w:rsidR="00F32C3F" w:rsidRDefault="00F32C3F" w:rsidP="00F60115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0 1</w:t>
            </w:r>
          </w:p>
        </w:tc>
        <w:tc>
          <w:tcPr>
            <w:tcW w:w="170.10pt" w:type="dxa"/>
          </w:tcPr>
          <w:p w14:paraId="34177C5D" w14:textId="77777777" w:rsidR="00F32C3F" w:rsidRDefault="00F32C3F" w:rsidP="00F60115">
            <w:pPr>
              <w:rPr>
                <w:rFonts w:cs="Arial"/>
                <w:bCs/>
                <w:lang w:val="en-US"/>
              </w:rPr>
            </w:pPr>
          </w:p>
        </w:tc>
      </w:tr>
      <w:tr w:rsidR="00F32C3F" w14:paraId="05D60DDB" w14:textId="77777777" w:rsidTr="00F60115">
        <w:trPr>
          <w:trHeight w:val="403"/>
          <w:jc w:val="center"/>
        </w:trPr>
        <w:tc>
          <w:tcPr>
            <w:tcW w:w="84.80pt" w:type="dxa"/>
          </w:tcPr>
          <w:p w14:paraId="2DB5382E" w14:textId="77777777" w:rsidR="00F32C3F" w:rsidRDefault="00F32C3F" w:rsidP="00F60115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ja nein</w:t>
            </w:r>
          </w:p>
        </w:tc>
        <w:tc>
          <w:tcPr>
            <w:tcW w:w="56.70pt" w:type="dxa"/>
          </w:tcPr>
          <w:p w14:paraId="1C39011F" w14:textId="77777777" w:rsidR="00F32C3F" w:rsidRDefault="00F32C3F" w:rsidP="00F60115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1 0</w:t>
            </w:r>
          </w:p>
        </w:tc>
        <w:tc>
          <w:tcPr>
            <w:tcW w:w="170.10pt" w:type="dxa"/>
          </w:tcPr>
          <w:p w14:paraId="51ECD5E2" w14:textId="77777777" w:rsidR="00F32C3F" w:rsidRDefault="00F32C3F" w:rsidP="00F60115">
            <w:pPr>
              <w:rPr>
                <w:rFonts w:cs="Arial"/>
                <w:bCs/>
                <w:lang w:val="en-US"/>
              </w:rPr>
            </w:pPr>
          </w:p>
        </w:tc>
      </w:tr>
      <w:tr w:rsidR="00F32C3F" w14:paraId="61CDFFB6" w14:textId="77777777" w:rsidTr="00F60115">
        <w:trPr>
          <w:trHeight w:val="424"/>
          <w:jc w:val="center"/>
        </w:trPr>
        <w:tc>
          <w:tcPr>
            <w:tcW w:w="84.80pt" w:type="dxa"/>
          </w:tcPr>
          <w:p w14:paraId="7FDE3A5C" w14:textId="77777777" w:rsidR="00F32C3F" w:rsidRDefault="00F32C3F" w:rsidP="00F60115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ja ja</w:t>
            </w:r>
          </w:p>
        </w:tc>
        <w:tc>
          <w:tcPr>
            <w:tcW w:w="56.70pt" w:type="dxa"/>
          </w:tcPr>
          <w:p w14:paraId="0B71D748" w14:textId="77777777" w:rsidR="00F32C3F" w:rsidRDefault="00F32C3F" w:rsidP="00F60115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1 1</w:t>
            </w:r>
          </w:p>
        </w:tc>
        <w:tc>
          <w:tcPr>
            <w:tcW w:w="170.10pt" w:type="dxa"/>
          </w:tcPr>
          <w:p w14:paraId="295CA260" w14:textId="77777777" w:rsidR="00F32C3F" w:rsidRDefault="00F32C3F" w:rsidP="00F60115">
            <w:pPr>
              <w:rPr>
                <w:rFonts w:cs="Arial"/>
                <w:bCs/>
                <w:lang w:val="en-US"/>
              </w:rPr>
            </w:pPr>
          </w:p>
        </w:tc>
      </w:tr>
    </w:tbl>
    <w:p w14:paraId="36D7C3DB" w14:textId="533FF0C0" w:rsidR="00F32C3F" w:rsidRPr="008E1702" w:rsidRDefault="008E1702" w:rsidP="00F32C3F">
      <w:pPr>
        <w:rPr>
          <w:rFonts w:cs="Arial"/>
          <w:b/>
          <w:bCs/>
          <w:lang w:val="en-US"/>
        </w:rPr>
      </w:pPr>
      <w:r w:rsidRPr="008E1702">
        <w:rPr>
          <w:rFonts w:cs="Arial"/>
          <w:b/>
          <w:bCs/>
          <w:lang w:val="en-US"/>
        </w:rPr>
        <w:t>Aufgabe 3</w:t>
      </w:r>
    </w:p>
    <w:p w14:paraId="43375A91" w14:textId="68B75A87" w:rsidR="008E1702" w:rsidRDefault="008E1702" w:rsidP="008E1702">
      <w:pPr>
        <w:rPr>
          <w:rFonts w:cs="Arial"/>
          <w:bCs/>
          <w:lang w:val="en-US"/>
        </w:rPr>
      </w:pPr>
      <w:r>
        <w:rPr>
          <w:rFonts w:cs="Arial"/>
          <w:bCs/>
          <w:lang w:val="en-US"/>
        </w:rPr>
        <w:t>Zeichne jeweils einen Entscheidungsbaum mit möglichst wenigen Entscheidungen und erstelle dann eine Codetabelle.</w:t>
      </w:r>
    </w:p>
    <w:p w14:paraId="0E818121" w14:textId="77777777" w:rsidR="00F32C3F" w:rsidRDefault="00F32C3F" w:rsidP="00F32C3F">
      <w:pPr>
        <w:rPr>
          <w:rFonts w:cs="Arial"/>
          <w:bCs/>
          <w:lang w:val="en-US"/>
        </w:rPr>
      </w:pPr>
    </w:p>
    <w:p w14:paraId="32FBFE09" w14:textId="71F03DE4" w:rsidR="00DF1A81" w:rsidRDefault="008E1702" w:rsidP="001D4F24">
      <w:pPr>
        <w:rPr>
          <w:rFonts w:cs="Arial"/>
          <w:bCs/>
          <w:lang w:val="en-US"/>
        </w:rPr>
      </w:pPr>
      <w:r>
        <w:rPr>
          <w:rFonts w:cs="Arial"/>
          <w:b/>
          <w:lang w:val="en-US"/>
        </w:rPr>
        <w:t>a</w:t>
      </w:r>
      <w:r w:rsidR="001D4F24">
        <w:rPr>
          <w:rFonts w:cs="Arial"/>
          <w:b/>
          <w:lang w:val="en-US"/>
        </w:rPr>
        <w:t xml:space="preserve">) </w:t>
      </w:r>
      <w:r w:rsidR="001D4F24" w:rsidRPr="005575E1">
        <w:rPr>
          <w:rFonts w:cs="Arial"/>
          <w:bCs/>
          <w:lang w:val="en-US"/>
        </w:rPr>
        <w:t>Zu ratende</w:t>
      </w:r>
      <w:r w:rsidR="001D4F24">
        <w:rPr>
          <w:rFonts w:cs="Arial"/>
          <w:bCs/>
          <w:lang w:val="en-US"/>
        </w:rPr>
        <w:t>s Lebensmittel</w:t>
      </w:r>
      <w:r w:rsidR="001D4F24" w:rsidRPr="005575E1">
        <w:rPr>
          <w:rFonts w:cs="Arial"/>
          <w:bCs/>
          <w:lang w:val="en-US"/>
        </w:rPr>
        <w:t>:</w:t>
      </w:r>
      <w:r w:rsidR="001D4F24">
        <w:rPr>
          <w:rFonts w:cs="Arial"/>
          <w:bCs/>
          <w:lang w:val="en-US"/>
        </w:rPr>
        <w:t xml:space="preserve"> Honig, </w:t>
      </w:r>
      <w:r w:rsidR="003B3C81">
        <w:rPr>
          <w:rFonts w:cs="Arial"/>
          <w:bCs/>
          <w:lang w:val="en-US"/>
        </w:rPr>
        <w:t xml:space="preserve">Apfel, </w:t>
      </w:r>
      <w:r w:rsidR="001D4F24">
        <w:rPr>
          <w:rFonts w:cs="Arial"/>
          <w:bCs/>
          <w:lang w:val="en-US"/>
        </w:rPr>
        <w:t>Marmelade,</w:t>
      </w:r>
      <w:r w:rsidR="003B3C81">
        <w:rPr>
          <w:rFonts w:cs="Arial"/>
          <w:bCs/>
          <w:lang w:val="en-US"/>
        </w:rPr>
        <w:t xml:space="preserve"> Banane</w:t>
      </w:r>
      <w:r w:rsidR="001D4F24">
        <w:rPr>
          <w:rFonts w:cs="Arial"/>
          <w:bCs/>
          <w:lang w:val="en-US"/>
        </w:rPr>
        <w:t>.</w:t>
      </w:r>
    </w:p>
    <w:p w14:paraId="1F21453E" w14:textId="33FD3CD4" w:rsidR="00DC3EB5" w:rsidRDefault="00DF1A81" w:rsidP="0004679E">
      <w:pPr>
        <w:rPr>
          <w:rFonts w:cs="Arial"/>
          <w:bCs/>
          <w:lang w:val="en-US"/>
        </w:rPr>
      </w:pPr>
      <w:r w:rsidRPr="00B54CCD">
        <w:rPr>
          <w:rFonts w:cs="Arial"/>
          <w:b/>
          <w:bCs/>
          <w:lang w:val="en-US"/>
        </w:rPr>
        <w:t>b)</w:t>
      </w:r>
      <w:r>
        <w:rPr>
          <w:rFonts w:cs="Arial"/>
          <w:bCs/>
          <w:lang w:val="en-US"/>
        </w:rPr>
        <w:t xml:space="preserve"> Zu ratende Tierart: Hund, Vogel, </w:t>
      </w:r>
      <w:r w:rsidR="00986B2A">
        <w:rPr>
          <w:rFonts w:cs="Arial"/>
          <w:bCs/>
          <w:lang w:val="en-US"/>
        </w:rPr>
        <w:t>Fisch, Katze.</w:t>
      </w:r>
    </w:p>
    <w:p w14:paraId="1C241FBF" w14:textId="565B854C" w:rsidR="00A77FC6" w:rsidRPr="00E13078" w:rsidRDefault="002562D0">
      <w:pPr>
        <w:rPr>
          <w:rFonts w:cs="Arial"/>
          <w:bCs/>
          <w:lang w:val="en-US"/>
        </w:rPr>
      </w:pPr>
      <w:r>
        <w:rPr>
          <w:rFonts w:cs="Arial"/>
          <w:b/>
          <w:lang w:val="en-US"/>
        </w:rPr>
        <w:t>c</w:t>
      </w:r>
      <w:r w:rsidR="001D4F24">
        <w:rPr>
          <w:rFonts w:cs="Arial"/>
          <w:b/>
          <w:lang w:val="en-US"/>
        </w:rPr>
        <w:t xml:space="preserve">) </w:t>
      </w:r>
      <w:r w:rsidR="001D4F24" w:rsidRPr="005575E1">
        <w:rPr>
          <w:rFonts w:cs="Arial"/>
          <w:bCs/>
          <w:lang w:val="en-US"/>
        </w:rPr>
        <w:t xml:space="preserve">Zu ratende </w:t>
      </w:r>
      <w:r w:rsidR="001D4F24">
        <w:rPr>
          <w:rFonts w:cs="Arial"/>
          <w:bCs/>
          <w:lang w:val="en-US"/>
        </w:rPr>
        <w:t>Sportart</w:t>
      </w:r>
      <w:r w:rsidR="001D4F24" w:rsidRPr="005575E1">
        <w:rPr>
          <w:rFonts w:cs="Arial"/>
          <w:bCs/>
          <w:lang w:val="en-US"/>
        </w:rPr>
        <w:t>:</w:t>
      </w:r>
      <w:r w:rsidR="001D4F24">
        <w:rPr>
          <w:rFonts w:cs="Arial"/>
          <w:bCs/>
          <w:lang w:val="en-US"/>
        </w:rPr>
        <w:t xml:space="preserve"> </w:t>
      </w:r>
      <w:r w:rsidR="008E1702">
        <w:rPr>
          <w:rFonts w:cs="Arial"/>
          <w:bCs/>
          <w:lang w:val="en-US"/>
        </w:rPr>
        <w:t xml:space="preserve">Tennis, </w:t>
      </w:r>
      <w:r w:rsidR="001D4F24">
        <w:rPr>
          <w:rFonts w:cs="Arial"/>
          <w:bCs/>
          <w:lang w:val="en-US"/>
        </w:rPr>
        <w:t>Schwimmen,</w:t>
      </w:r>
      <w:r w:rsidR="008E1702">
        <w:rPr>
          <w:rFonts w:cs="Arial"/>
          <w:bCs/>
          <w:lang w:val="en-US"/>
        </w:rPr>
        <w:t xml:space="preserve"> Fußball, Hockey, Fahrradfahren</w:t>
      </w:r>
      <w:r w:rsidR="001D4F24">
        <w:rPr>
          <w:rFonts w:cs="Arial"/>
          <w:bCs/>
          <w:lang w:val="en-US"/>
        </w:rPr>
        <w:t xml:space="preserve"> ,</w:t>
      </w:r>
      <w:r w:rsidR="008E1702">
        <w:rPr>
          <w:rFonts w:cs="Arial"/>
          <w:bCs/>
          <w:lang w:val="en-US"/>
        </w:rPr>
        <w:t>Tischtennis</w:t>
      </w:r>
      <w:r w:rsidR="003B3C81">
        <w:rPr>
          <w:rFonts w:cs="Arial"/>
          <w:bCs/>
          <w:lang w:val="en-US"/>
        </w:rPr>
        <w:t xml:space="preserve">, </w:t>
      </w:r>
      <w:r w:rsidR="008E1702">
        <w:rPr>
          <w:rFonts w:cs="Arial"/>
          <w:bCs/>
          <w:lang w:val="en-US"/>
        </w:rPr>
        <w:t>Handball</w:t>
      </w:r>
      <w:r w:rsidR="003B3C81">
        <w:rPr>
          <w:rFonts w:cs="Arial"/>
          <w:bCs/>
          <w:lang w:val="en-US"/>
        </w:rPr>
        <w:t>,</w:t>
      </w:r>
      <w:r w:rsidR="008E1702">
        <w:rPr>
          <w:rFonts w:cs="Arial"/>
          <w:bCs/>
          <w:lang w:val="en-US"/>
        </w:rPr>
        <w:t xml:space="preserve"> Eishockey</w:t>
      </w:r>
      <w:r w:rsidR="001D4F24">
        <w:rPr>
          <w:rFonts w:cs="Arial"/>
          <w:bCs/>
          <w:lang w:val="en-US"/>
        </w:rPr>
        <w:t>.</w:t>
      </w:r>
    </w:p>
    <w:sectPr w:rsidR="00A77FC6" w:rsidRPr="00E13078" w:rsidSect="00042A16">
      <w:headerReference w:type="default" r:id="rId8"/>
      <w:footerReference w:type="even" r:id="rId9"/>
      <w:footerReference w:type="default" r:id="rId10"/>
      <w:pgSz w:w="595.30pt" w:h="841.90pt"/>
      <w:pgMar w:top="70.85pt" w:right="70.85pt" w:bottom="35.45pt" w:left="70.85pt" w:header="35.40pt" w:footer="14.1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endnote w:type="separator" w:id="-1">
    <w:p w14:paraId="2705AAC0" w14:textId="77777777" w:rsidR="00D767ED" w:rsidRDefault="00D767ED">
      <w:r>
        <w:separator/>
      </w:r>
    </w:p>
  </w:endnote>
  <w:endnote w:type="continuationSeparator" w:id="0">
    <w:p w14:paraId="4D98CD8F" w14:textId="77777777" w:rsidR="00D767ED" w:rsidRDefault="00D76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14:paraId="7D4FA47E" w14:textId="77777777" w:rsidR="00904DD4" w:rsidRDefault="00904DD4" w:rsidP="003305E4">
    <w:pPr>
      <w:pStyle w:val="Fuzeile"/>
      <w:framePr w:wrap="around" w:vAnchor="text" w:hAnchor="margin" w:xAlign="center" w:y="0.05pt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36662DE" w14:textId="77777777" w:rsidR="00904DD4" w:rsidRDefault="00904DD4">
    <w:pPr>
      <w:pStyle w:val="Fuzeile"/>
    </w:pPr>
  </w:p>
</w:ftr>
</file>

<file path=word/footer2.xml><?xml version="1.0" encoding="utf-8"?>
<w:ftr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sdt>
    <w:sdtPr>
      <w:id w:val="-1436668149"/>
      <w:docPartObj>
        <w:docPartGallery w:val="Page Numbers (Bottom of Page)"/>
        <w:docPartUnique/>
      </w:docPartObj>
    </w:sdtPr>
    <w:sdtEndPr/>
    <w:sdtContent>
      <w:p w14:paraId="5EB8CC55" w14:textId="2724116A" w:rsidR="0050731D" w:rsidRDefault="0050731D" w:rsidP="0050731D">
        <w:pPr>
          <w:pStyle w:val="Fuzeile"/>
          <w:pBdr>
            <w:top w:val="single" w:sz="4" w:space="1" w:color="auto"/>
          </w:pBd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3078">
          <w:rPr>
            <w:noProof/>
          </w:rPr>
          <w:t>2</w:t>
        </w:r>
        <w:r>
          <w:fldChar w:fldCharType="end"/>
        </w:r>
      </w:p>
    </w:sdtContent>
  </w:sdt>
  <w:p w14:paraId="4F65D5A6" w14:textId="77777777" w:rsidR="00904DD4" w:rsidRDefault="00904DD4">
    <w:pPr>
      <w:pStyle w:val="Fuzeile"/>
    </w:pPr>
  </w:p>
</w:ftr>
</file>

<file path=word/footnotes.xml><?xml version="1.0" encoding="utf-8"?>
<w:footnotes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footnote w:type="separator" w:id="-1">
    <w:p w14:paraId="313CBEC5" w14:textId="77777777" w:rsidR="00D767ED" w:rsidRDefault="00D767ED">
      <w:r>
        <w:separator/>
      </w:r>
    </w:p>
  </w:footnote>
  <w:footnote w:type="continuationSeparator" w:id="0">
    <w:p w14:paraId="04A3AEB3" w14:textId="77777777" w:rsidR="00D767ED" w:rsidRDefault="00D767ED">
      <w:r>
        <w:continuationSeparator/>
      </w:r>
    </w:p>
  </w:footnote>
</w:footnotes>
</file>

<file path=word/header1.xml><?xml version="1.0" encoding="utf-8"?>
<w:hdr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0pt" w:type="dxa"/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  <w:tblLook w:firstRow="1" w:lastRow="1" w:firstColumn="1" w:lastColumn="1" w:noHBand="0" w:noVBand="0"/>
    </w:tblPr>
    <w:tblGrid>
      <w:gridCol w:w="1235"/>
      <w:gridCol w:w="7827"/>
    </w:tblGrid>
    <w:tr w:rsidR="00394AB2" w:rsidRPr="0086050F" w14:paraId="66C94921" w14:textId="77777777" w:rsidTr="00394AB2">
      <w:trPr>
        <w:trHeight w:val="412"/>
      </w:trPr>
      <w:tc>
        <w:tcPr>
          <w:tcW w:w="61.75pt" w:type="dxa"/>
          <w:vMerge w:val="restart"/>
          <w:shd w:val="clear" w:color="auto" w:fill="auto"/>
          <w:vAlign w:val="center"/>
        </w:tcPr>
        <w:p w14:paraId="13A6DA7D" w14:textId="77777777" w:rsidR="00394AB2" w:rsidRPr="0086050F" w:rsidRDefault="00557C86" w:rsidP="00394AB2">
          <w:pPr>
            <w:pStyle w:val="Kopfzeile"/>
            <w:jc w:val="center"/>
            <w:rPr>
              <w:rFonts w:cs="Arial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618A07B4" wp14:editId="075670E4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5080" b="5080"/>
                <wp:wrapNone/>
                <wp:docPr id="84" name="Grafik 84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2" name="favicon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0%</wp14:pctWidth>
                </wp14:sizeRelH>
                <wp14:sizeRelV relativeFrom="page">
                  <wp14:pctHeight>0%</wp14:pctHeight>
                </wp14:sizeRelV>
              </wp:anchor>
            </w:drawing>
          </w:r>
        </w:p>
      </w:tc>
      <w:tc>
        <w:tcPr>
          <w:tcW w:w="391.35pt" w:type="dxa"/>
          <w:shd w:val="clear" w:color="auto" w:fill="auto"/>
          <w:vAlign w:val="center"/>
        </w:tcPr>
        <w:p w14:paraId="0318BAF7" w14:textId="76AAB10C" w:rsidR="00394AB2" w:rsidRPr="00371635" w:rsidRDefault="009D1A93" w:rsidP="00394AB2">
          <w:pPr>
            <w:pStyle w:val="Kopfzeile"/>
            <w:rPr>
              <w:rFonts w:cs="Arial"/>
              <w:sz w:val="28"/>
              <w:szCs w:val="28"/>
            </w:rPr>
          </w:pPr>
          <w:r>
            <w:rPr>
              <w:rFonts w:cs="Arial"/>
              <w:sz w:val="28"/>
              <w:szCs w:val="28"/>
            </w:rPr>
            <w:t>Codierung</w:t>
          </w:r>
        </w:p>
      </w:tc>
    </w:tr>
    <w:tr w:rsidR="00557C86" w:rsidRPr="0086050F" w14:paraId="6C2239BA" w14:textId="77777777" w:rsidTr="00B203D8">
      <w:trPr>
        <w:trHeight w:val="349"/>
      </w:trPr>
      <w:tc>
        <w:tcPr>
          <w:tcW w:w="61.75pt" w:type="dxa"/>
          <w:vMerge/>
          <w:shd w:val="clear" w:color="auto" w:fill="auto"/>
          <w:vAlign w:val="center"/>
        </w:tcPr>
        <w:p w14:paraId="5307680E" w14:textId="77777777" w:rsidR="00557C86" w:rsidRPr="0086050F" w:rsidRDefault="00557C86" w:rsidP="00394AB2">
          <w:pPr>
            <w:pStyle w:val="Kopfzeile"/>
            <w:jc w:val="center"/>
            <w:rPr>
              <w:rFonts w:cs="Arial"/>
              <w:szCs w:val="22"/>
            </w:rPr>
          </w:pPr>
        </w:p>
      </w:tc>
      <w:tc>
        <w:tcPr>
          <w:tcW w:w="391.35pt" w:type="dxa"/>
          <w:shd w:val="clear" w:color="auto" w:fill="auto"/>
          <w:vAlign w:val="center"/>
        </w:tcPr>
        <w:p w14:paraId="5E2FD599" w14:textId="6C8A09B5" w:rsidR="00557C86" w:rsidRPr="0086050F" w:rsidRDefault="00847682" w:rsidP="00394AB2">
          <w:pPr>
            <w:pStyle w:val="Kopfzeile"/>
            <w:rPr>
              <w:rFonts w:cs="Arial"/>
              <w:szCs w:val="22"/>
            </w:rPr>
          </w:pPr>
          <w:r>
            <w:rPr>
              <w:rFonts w:cs="Arial"/>
              <w:szCs w:val="22"/>
            </w:rPr>
            <w:t>Binärcode</w:t>
          </w:r>
        </w:p>
      </w:tc>
    </w:tr>
  </w:tbl>
  <w:p w14:paraId="780D8B07" w14:textId="77777777" w:rsidR="00394AB2" w:rsidRDefault="00394AB2">
    <w:pPr>
      <w:pStyle w:val="Kopfzeile"/>
    </w:pPr>
  </w:p>
</w:hdr>
</file>

<file path=word/numbering.xml><?xml version="1.0" encoding="utf-8"?>
<w:numbering xmlns:cx="http://schemas.microsoft.com/office/drawing/2014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abstractNum w:abstractNumId="0" w15:restartNumberingAfterBreak="0">
    <w:nsid w:val="0BBA0D0A"/>
    <w:multiLevelType w:val="multilevel"/>
    <w:tmpl w:val="C1B0F416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start"/>
      <w:pPr>
        <w:tabs>
          <w:tab w:val="num" w:pos="144pt"/>
        </w:tabs>
        <w:ind w:start="144pt" w:hanging="18pt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start"/>
      <w:pPr>
        <w:tabs>
          <w:tab w:val="num" w:pos="180pt"/>
        </w:tabs>
        <w:ind w:start="180pt" w:hanging="18pt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start"/>
      <w:pPr>
        <w:tabs>
          <w:tab w:val="num" w:pos="252pt"/>
        </w:tabs>
        <w:ind w:start="252pt" w:hanging="18pt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start"/>
      <w:pPr>
        <w:tabs>
          <w:tab w:val="num" w:pos="288pt"/>
        </w:tabs>
        <w:ind w:start="288pt" w:hanging="18pt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  <w:sz w:val="20"/>
      </w:rPr>
    </w:lvl>
  </w:abstractNum>
  <w:abstractNum w:abstractNumId="1" w15:restartNumberingAfterBreak="0">
    <w:nsid w:val="233433AF"/>
    <w:multiLevelType w:val="multilevel"/>
    <w:tmpl w:val="0FDA5DE2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start"/>
      <w:pPr>
        <w:tabs>
          <w:tab w:val="num" w:pos="144pt"/>
        </w:tabs>
        <w:ind w:start="144pt" w:hanging="18pt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start"/>
      <w:pPr>
        <w:tabs>
          <w:tab w:val="num" w:pos="180pt"/>
        </w:tabs>
        <w:ind w:start="180pt" w:hanging="18pt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start"/>
      <w:pPr>
        <w:tabs>
          <w:tab w:val="num" w:pos="252pt"/>
        </w:tabs>
        <w:ind w:start="252pt" w:hanging="18pt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start"/>
      <w:pPr>
        <w:tabs>
          <w:tab w:val="num" w:pos="288pt"/>
        </w:tabs>
        <w:ind w:start="288pt" w:hanging="18pt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  <w:sz w:val="20"/>
      </w:rPr>
    </w:lvl>
  </w:abstractNum>
  <w:abstractNum w:abstractNumId="2" w15:restartNumberingAfterBreak="0">
    <w:nsid w:val="30AE36AA"/>
    <w:multiLevelType w:val="hybridMultilevel"/>
    <w:tmpl w:val="CC1CD218"/>
    <w:lvl w:ilvl="0" w:tplc="04070001">
      <w:start w:val="1"/>
      <w:numFmt w:val="bullet"/>
      <w:lvlText w:val=""/>
      <w:lvlJc w:val="start"/>
      <w:pPr>
        <w:ind w:start="36pt" w:hanging="18pt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start"/>
      <w:pPr>
        <w:ind w:start="72pt" w:hanging="18pt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start"/>
      <w:pPr>
        <w:ind w:start="108pt" w:hanging="18pt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start"/>
      <w:pPr>
        <w:ind w:start="144pt" w:hanging="18pt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start"/>
      <w:pPr>
        <w:ind w:start="180pt" w:hanging="18pt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start"/>
      <w:pPr>
        <w:ind w:start="216pt" w:hanging="18pt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start"/>
      <w:pPr>
        <w:ind w:start="252pt" w:hanging="18pt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start"/>
      <w:pPr>
        <w:ind w:start="288pt" w:hanging="18pt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start"/>
      <w:pPr>
        <w:ind w:start="324pt" w:hanging="18pt"/>
      </w:pPr>
      <w:rPr>
        <w:rFonts w:ascii="Wingdings" w:hAnsi="Wingdings" w:hint="default"/>
      </w:rPr>
    </w:lvl>
  </w:abstractNum>
  <w:abstractNum w:abstractNumId="3" w15:restartNumberingAfterBreak="0">
    <w:nsid w:val="52317B8F"/>
    <w:multiLevelType w:val="multilevel"/>
    <w:tmpl w:val="CC46268C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start"/>
      <w:pPr>
        <w:tabs>
          <w:tab w:val="num" w:pos="144pt"/>
        </w:tabs>
        <w:ind w:start="144pt" w:hanging="18pt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start"/>
      <w:pPr>
        <w:tabs>
          <w:tab w:val="num" w:pos="180pt"/>
        </w:tabs>
        <w:ind w:start="180pt" w:hanging="18pt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start"/>
      <w:pPr>
        <w:tabs>
          <w:tab w:val="num" w:pos="252pt"/>
        </w:tabs>
        <w:ind w:start="252pt" w:hanging="18pt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start"/>
      <w:pPr>
        <w:tabs>
          <w:tab w:val="num" w:pos="288pt"/>
        </w:tabs>
        <w:ind w:start="288pt" w:hanging="18pt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%"/>
  <w:embedSystemFonts/>
  <w:attachedTemplate r:id="rId1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drawingGridHorizontalSpacing w:val="2.85pt"/>
  <w:drawingGridVerticalSpacing w:val="2.8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29B"/>
    <w:rsid w:val="0000094D"/>
    <w:rsid w:val="0000531D"/>
    <w:rsid w:val="00006F9F"/>
    <w:rsid w:val="000140E3"/>
    <w:rsid w:val="0003295D"/>
    <w:rsid w:val="0003552C"/>
    <w:rsid w:val="00035F90"/>
    <w:rsid w:val="000378D0"/>
    <w:rsid w:val="00042A16"/>
    <w:rsid w:val="0004481B"/>
    <w:rsid w:val="0004679E"/>
    <w:rsid w:val="000550D9"/>
    <w:rsid w:val="00055151"/>
    <w:rsid w:val="00057BCA"/>
    <w:rsid w:val="00064301"/>
    <w:rsid w:val="00064356"/>
    <w:rsid w:val="00077C3C"/>
    <w:rsid w:val="00082C30"/>
    <w:rsid w:val="00094981"/>
    <w:rsid w:val="000960CA"/>
    <w:rsid w:val="000A0B89"/>
    <w:rsid w:val="000A5C71"/>
    <w:rsid w:val="000B345A"/>
    <w:rsid w:val="000C4AC5"/>
    <w:rsid w:val="000D5D0A"/>
    <w:rsid w:val="000D65E0"/>
    <w:rsid w:val="000E43E0"/>
    <w:rsid w:val="000F2BC0"/>
    <w:rsid w:val="0010170A"/>
    <w:rsid w:val="00101ADA"/>
    <w:rsid w:val="00102603"/>
    <w:rsid w:val="00113CE9"/>
    <w:rsid w:val="001150EE"/>
    <w:rsid w:val="00124BDF"/>
    <w:rsid w:val="00140042"/>
    <w:rsid w:val="001504D4"/>
    <w:rsid w:val="00152503"/>
    <w:rsid w:val="0015383F"/>
    <w:rsid w:val="0017181D"/>
    <w:rsid w:val="001774C2"/>
    <w:rsid w:val="00182893"/>
    <w:rsid w:val="00183D25"/>
    <w:rsid w:val="001911CA"/>
    <w:rsid w:val="001939C0"/>
    <w:rsid w:val="001A7242"/>
    <w:rsid w:val="001A7EF1"/>
    <w:rsid w:val="001B2C2A"/>
    <w:rsid w:val="001C1351"/>
    <w:rsid w:val="001C3A28"/>
    <w:rsid w:val="001D4F24"/>
    <w:rsid w:val="001D5336"/>
    <w:rsid w:val="001E1B20"/>
    <w:rsid w:val="001F0C92"/>
    <w:rsid w:val="001F0D15"/>
    <w:rsid w:val="00201F03"/>
    <w:rsid w:val="00202A02"/>
    <w:rsid w:val="00206BD1"/>
    <w:rsid w:val="00207E01"/>
    <w:rsid w:val="0021016F"/>
    <w:rsid w:val="002125D4"/>
    <w:rsid w:val="00216CDB"/>
    <w:rsid w:val="00224064"/>
    <w:rsid w:val="00234147"/>
    <w:rsid w:val="00243FCF"/>
    <w:rsid w:val="00254572"/>
    <w:rsid w:val="002562D0"/>
    <w:rsid w:val="00262920"/>
    <w:rsid w:val="00263259"/>
    <w:rsid w:val="002641A9"/>
    <w:rsid w:val="0027003D"/>
    <w:rsid w:val="002727B7"/>
    <w:rsid w:val="0027436A"/>
    <w:rsid w:val="0029502B"/>
    <w:rsid w:val="00295D1B"/>
    <w:rsid w:val="002A233A"/>
    <w:rsid w:val="002A620B"/>
    <w:rsid w:val="002A7DE6"/>
    <w:rsid w:val="002C0E5D"/>
    <w:rsid w:val="002C45C6"/>
    <w:rsid w:val="002D0F07"/>
    <w:rsid w:val="002D4279"/>
    <w:rsid w:val="002D5552"/>
    <w:rsid w:val="002D72DC"/>
    <w:rsid w:val="002E20A5"/>
    <w:rsid w:val="002E5D25"/>
    <w:rsid w:val="002F5E26"/>
    <w:rsid w:val="003018AD"/>
    <w:rsid w:val="00302851"/>
    <w:rsid w:val="003161F4"/>
    <w:rsid w:val="00316565"/>
    <w:rsid w:val="00316749"/>
    <w:rsid w:val="003216EA"/>
    <w:rsid w:val="003305E4"/>
    <w:rsid w:val="00335A27"/>
    <w:rsid w:val="003360E1"/>
    <w:rsid w:val="00341436"/>
    <w:rsid w:val="003472E4"/>
    <w:rsid w:val="00350333"/>
    <w:rsid w:val="00351964"/>
    <w:rsid w:val="0035304E"/>
    <w:rsid w:val="00357594"/>
    <w:rsid w:val="00363B1E"/>
    <w:rsid w:val="00367BFE"/>
    <w:rsid w:val="00376573"/>
    <w:rsid w:val="00390E67"/>
    <w:rsid w:val="00394AB2"/>
    <w:rsid w:val="00394E63"/>
    <w:rsid w:val="003A0773"/>
    <w:rsid w:val="003A104A"/>
    <w:rsid w:val="003A38B9"/>
    <w:rsid w:val="003B0CC6"/>
    <w:rsid w:val="003B3C81"/>
    <w:rsid w:val="003B6A79"/>
    <w:rsid w:val="003B75D7"/>
    <w:rsid w:val="003C44D7"/>
    <w:rsid w:val="003C4D06"/>
    <w:rsid w:val="003C570E"/>
    <w:rsid w:val="003C7C13"/>
    <w:rsid w:val="003D2509"/>
    <w:rsid w:val="003F07BF"/>
    <w:rsid w:val="00401856"/>
    <w:rsid w:val="00404958"/>
    <w:rsid w:val="00405FD6"/>
    <w:rsid w:val="00412AEB"/>
    <w:rsid w:val="0041685D"/>
    <w:rsid w:val="00422E32"/>
    <w:rsid w:val="00436345"/>
    <w:rsid w:val="0044138A"/>
    <w:rsid w:val="00443776"/>
    <w:rsid w:val="004454C6"/>
    <w:rsid w:val="00445846"/>
    <w:rsid w:val="00447F27"/>
    <w:rsid w:val="004578BA"/>
    <w:rsid w:val="00472407"/>
    <w:rsid w:val="00474208"/>
    <w:rsid w:val="0049055D"/>
    <w:rsid w:val="004975DF"/>
    <w:rsid w:val="004A3E39"/>
    <w:rsid w:val="004A419C"/>
    <w:rsid w:val="004A4827"/>
    <w:rsid w:val="004B0713"/>
    <w:rsid w:val="004B2939"/>
    <w:rsid w:val="004B4938"/>
    <w:rsid w:val="004C09C0"/>
    <w:rsid w:val="004C0E0D"/>
    <w:rsid w:val="004C14F7"/>
    <w:rsid w:val="004C6440"/>
    <w:rsid w:val="004D4969"/>
    <w:rsid w:val="004E1FF0"/>
    <w:rsid w:val="004E3A13"/>
    <w:rsid w:val="004F1339"/>
    <w:rsid w:val="004F1875"/>
    <w:rsid w:val="004F199E"/>
    <w:rsid w:val="004F44AC"/>
    <w:rsid w:val="0050731D"/>
    <w:rsid w:val="00523846"/>
    <w:rsid w:val="00532176"/>
    <w:rsid w:val="00534812"/>
    <w:rsid w:val="00556D6F"/>
    <w:rsid w:val="005575E1"/>
    <w:rsid w:val="00557C86"/>
    <w:rsid w:val="00561DE9"/>
    <w:rsid w:val="0056562F"/>
    <w:rsid w:val="00566DDE"/>
    <w:rsid w:val="005670B1"/>
    <w:rsid w:val="00573198"/>
    <w:rsid w:val="00580B6D"/>
    <w:rsid w:val="0058129B"/>
    <w:rsid w:val="005812E1"/>
    <w:rsid w:val="00581A37"/>
    <w:rsid w:val="0058734A"/>
    <w:rsid w:val="00592B5F"/>
    <w:rsid w:val="005937E6"/>
    <w:rsid w:val="005A5EC6"/>
    <w:rsid w:val="005B102C"/>
    <w:rsid w:val="005C0366"/>
    <w:rsid w:val="005C7671"/>
    <w:rsid w:val="005D09AA"/>
    <w:rsid w:val="005D5FCE"/>
    <w:rsid w:val="005E3C32"/>
    <w:rsid w:val="005F1184"/>
    <w:rsid w:val="005F4E31"/>
    <w:rsid w:val="005F626C"/>
    <w:rsid w:val="00603322"/>
    <w:rsid w:val="00607F41"/>
    <w:rsid w:val="00633531"/>
    <w:rsid w:val="00640F1F"/>
    <w:rsid w:val="006605FA"/>
    <w:rsid w:val="00686858"/>
    <w:rsid w:val="006A0EDF"/>
    <w:rsid w:val="006A157F"/>
    <w:rsid w:val="006A3E55"/>
    <w:rsid w:val="006A73EB"/>
    <w:rsid w:val="006B228B"/>
    <w:rsid w:val="006B5FBD"/>
    <w:rsid w:val="006B778F"/>
    <w:rsid w:val="006C4CB8"/>
    <w:rsid w:val="006D1E6F"/>
    <w:rsid w:val="006D4027"/>
    <w:rsid w:val="006D6787"/>
    <w:rsid w:val="006E4D5F"/>
    <w:rsid w:val="006E6857"/>
    <w:rsid w:val="006F3EE8"/>
    <w:rsid w:val="006F54AD"/>
    <w:rsid w:val="007114A9"/>
    <w:rsid w:val="007160CA"/>
    <w:rsid w:val="00720FE3"/>
    <w:rsid w:val="00727880"/>
    <w:rsid w:val="007314FC"/>
    <w:rsid w:val="00732C6B"/>
    <w:rsid w:val="00733939"/>
    <w:rsid w:val="0074101D"/>
    <w:rsid w:val="00741F5F"/>
    <w:rsid w:val="00751271"/>
    <w:rsid w:val="00757B3D"/>
    <w:rsid w:val="00762013"/>
    <w:rsid w:val="0076613F"/>
    <w:rsid w:val="00783C65"/>
    <w:rsid w:val="007907C8"/>
    <w:rsid w:val="00795D82"/>
    <w:rsid w:val="007A42C3"/>
    <w:rsid w:val="007C39A2"/>
    <w:rsid w:val="007C50B4"/>
    <w:rsid w:val="007C522F"/>
    <w:rsid w:val="007E0043"/>
    <w:rsid w:val="007E5AB4"/>
    <w:rsid w:val="007E76F6"/>
    <w:rsid w:val="007F04B1"/>
    <w:rsid w:val="00810DB0"/>
    <w:rsid w:val="00816FF6"/>
    <w:rsid w:val="00835C5E"/>
    <w:rsid w:val="00847682"/>
    <w:rsid w:val="00847941"/>
    <w:rsid w:val="008519AE"/>
    <w:rsid w:val="00853587"/>
    <w:rsid w:val="00856BEC"/>
    <w:rsid w:val="00862E51"/>
    <w:rsid w:val="008659E3"/>
    <w:rsid w:val="00882EC8"/>
    <w:rsid w:val="0088390C"/>
    <w:rsid w:val="00885ED7"/>
    <w:rsid w:val="008915C2"/>
    <w:rsid w:val="00892687"/>
    <w:rsid w:val="00892BF0"/>
    <w:rsid w:val="0089724F"/>
    <w:rsid w:val="008A05E6"/>
    <w:rsid w:val="008A2122"/>
    <w:rsid w:val="008B0CFE"/>
    <w:rsid w:val="008B3D11"/>
    <w:rsid w:val="008B50CA"/>
    <w:rsid w:val="008B5D1A"/>
    <w:rsid w:val="008C1B43"/>
    <w:rsid w:val="008C1B45"/>
    <w:rsid w:val="008C7734"/>
    <w:rsid w:val="008D00B6"/>
    <w:rsid w:val="008E072C"/>
    <w:rsid w:val="008E1702"/>
    <w:rsid w:val="008E1DEC"/>
    <w:rsid w:val="008E4D4C"/>
    <w:rsid w:val="008E71F3"/>
    <w:rsid w:val="008F09B2"/>
    <w:rsid w:val="008F13B9"/>
    <w:rsid w:val="009020D1"/>
    <w:rsid w:val="00903E18"/>
    <w:rsid w:val="00904DD4"/>
    <w:rsid w:val="00907B4B"/>
    <w:rsid w:val="00913B5A"/>
    <w:rsid w:val="00914AF5"/>
    <w:rsid w:val="00930260"/>
    <w:rsid w:val="0093528D"/>
    <w:rsid w:val="00942207"/>
    <w:rsid w:val="00954094"/>
    <w:rsid w:val="00957FBD"/>
    <w:rsid w:val="00970B44"/>
    <w:rsid w:val="0097283C"/>
    <w:rsid w:val="00977317"/>
    <w:rsid w:val="00977520"/>
    <w:rsid w:val="0098001F"/>
    <w:rsid w:val="00980C84"/>
    <w:rsid w:val="00986B2A"/>
    <w:rsid w:val="00990805"/>
    <w:rsid w:val="00991D4E"/>
    <w:rsid w:val="009A135E"/>
    <w:rsid w:val="009A4D84"/>
    <w:rsid w:val="009B0D6D"/>
    <w:rsid w:val="009B29FB"/>
    <w:rsid w:val="009B57A5"/>
    <w:rsid w:val="009B7C8C"/>
    <w:rsid w:val="009C2CAE"/>
    <w:rsid w:val="009C736C"/>
    <w:rsid w:val="009D038F"/>
    <w:rsid w:val="009D1A93"/>
    <w:rsid w:val="009D2357"/>
    <w:rsid w:val="009D2401"/>
    <w:rsid w:val="009D4609"/>
    <w:rsid w:val="009D539F"/>
    <w:rsid w:val="009D617C"/>
    <w:rsid w:val="009D6C91"/>
    <w:rsid w:val="009F4461"/>
    <w:rsid w:val="009F613F"/>
    <w:rsid w:val="00A027FF"/>
    <w:rsid w:val="00A054BE"/>
    <w:rsid w:val="00A07DC6"/>
    <w:rsid w:val="00A118BC"/>
    <w:rsid w:val="00A133D0"/>
    <w:rsid w:val="00A151C8"/>
    <w:rsid w:val="00A15594"/>
    <w:rsid w:val="00A172AB"/>
    <w:rsid w:val="00A17EA4"/>
    <w:rsid w:val="00A36EE3"/>
    <w:rsid w:val="00A604D4"/>
    <w:rsid w:val="00A65588"/>
    <w:rsid w:val="00A72617"/>
    <w:rsid w:val="00A77FC6"/>
    <w:rsid w:val="00A872C5"/>
    <w:rsid w:val="00A90D51"/>
    <w:rsid w:val="00A932FD"/>
    <w:rsid w:val="00AA2EF6"/>
    <w:rsid w:val="00AA7474"/>
    <w:rsid w:val="00AB1F6A"/>
    <w:rsid w:val="00AB7ED9"/>
    <w:rsid w:val="00AC1040"/>
    <w:rsid w:val="00AC5CA8"/>
    <w:rsid w:val="00AD0376"/>
    <w:rsid w:val="00AE00EC"/>
    <w:rsid w:val="00AF1FE7"/>
    <w:rsid w:val="00B01DF2"/>
    <w:rsid w:val="00B03361"/>
    <w:rsid w:val="00B03E1F"/>
    <w:rsid w:val="00B10C87"/>
    <w:rsid w:val="00B245A2"/>
    <w:rsid w:val="00B26314"/>
    <w:rsid w:val="00B309E6"/>
    <w:rsid w:val="00B333A3"/>
    <w:rsid w:val="00B54CCD"/>
    <w:rsid w:val="00B62691"/>
    <w:rsid w:val="00B67709"/>
    <w:rsid w:val="00B70196"/>
    <w:rsid w:val="00B725A8"/>
    <w:rsid w:val="00B84D6E"/>
    <w:rsid w:val="00B85509"/>
    <w:rsid w:val="00B85766"/>
    <w:rsid w:val="00B91F8F"/>
    <w:rsid w:val="00B923F5"/>
    <w:rsid w:val="00B972AF"/>
    <w:rsid w:val="00BA003B"/>
    <w:rsid w:val="00BB30FD"/>
    <w:rsid w:val="00BB3658"/>
    <w:rsid w:val="00BB70C5"/>
    <w:rsid w:val="00BD1A2D"/>
    <w:rsid w:val="00BD2198"/>
    <w:rsid w:val="00BD6229"/>
    <w:rsid w:val="00BE7164"/>
    <w:rsid w:val="00BF0D3C"/>
    <w:rsid w:val="00BF1E8B"/>
    <w:rsid w:val="00C0291A"/>
    <w:rsid w:val="00C029DA"/>
    <w:rsid w:val="00C10CDF"/>
    <w:rsid w:val="00C14ACB"/>
    <w:rsid w:val="00C23066"/>
    <w:rsid w:val="00C34F2E"/>
    <w:rsid w:val="00C36DD5"/>
    <w:rsid w:val="00C40282"/>
    <w:rsid w:val="00C428D7"/>
    <w:rsid w:val="00C57D8F"/>
    <w:rsid w:val="00C61E18"/>
    <w:rsid w:val="00C634A7"/>
    <w:rsid w:val="00C67111"/>
    <w:rsid w:val="00C71479"/>
    <w:rsid w:val="00C74CD4"/>
    <w:rsid w:val="00C80971"/>
    <w:rsid w:val="00C93EFC"/>
    <w:rsid w:val="00C94F31"/>
    <w:rsid w:val="00CA1292"/>
    <w:rsid w:val="00CA2132"/>
    <w:rsid w:val="00CA6D13"/>
    <w:rsid w:val="00CB20A7"/>
    <w:rsid w:val="00CB7FD7"/>
    <w:rsid w:val="00CE0485"/>
    <w:rsid w:val="00CE0E69"/>
    <w:rsid w:val="00CF71C1"/>
    <w:rsid w:val="00D02034"/>
    <w:rsid w:val="00D05624"/>
    <w:rsid w:val="00D072BD"/>
    <w:rsid w:val="00D17E9F"/>
    <w:rsid w:val="00D20A6E"/>
    <w:rsid w:val="00D246F5"/>
    <w:rsid w:val="00D263EA"/>
    <w:rsid w:val="00D40EA5"/>
    <w:rsid w:val="00D47AD0"/>
    <w:rsid w:val="00D525FA"/>
    <w:rsid w:val="00D549CD"/>
    <w:rsid w:val="00D604C1"/>
    <w:rsid w:val="00D767ED"/>
    <w:rsid w:val="00D91202"/>
    <w:rsid w:val="00D96D11"/>
    <w:rsid w:val="00DC3EB5"/>
    <w:rsid w:val="00DD59D1"/>
    <w:rsid w:val="00DD6890"/>
    <w:rsid w:val="00DD7DB1"/>
    <w:rsid w:val="00DD7F86"/>
    <w:rsid w:val="00DF06B7"/>
    <w:rsid w:val="00DF1A81"/>
    <w:rsid w:val="00DF2F7B"/>
    <w:rsid w:val="00E0059E"/>
    <w:rsid w:val="00E020A1"/>
    <w:rsid w:val="00E12470"/>
    <w:rsid w:val="00E13078"/>
    <w:rsid w:val="00E32B29"/>
    <w:rsid w:val="00E641A8"/>
    <w:rsid w:val="00E750B9"/>
    <w:rsid w:val="00E91D23"/>
    <w:rsid w:val="00E94F1D"/>
    <w:rsid w:val="00E95A0B"/>
    <w:rsid w:val="00EC3010"/>
    <w:rsid w:val="00EC5501"/>
    <w:rsid w:val="00ED23D6"/>
    <w:rsid w:val="00ED5A70"/>
    <w:rsid w:val="00EE1140"/>
    <w:rsid w:val="00EE15E3"/>
    <w:rsid w:val="00EE2356"/>
    <w:rsid w:val="00EF7FC8"/>
    <w:rsid w:val="00F075FD"/>
    <w:rsid w:val="00F10586"/>
    <w:rsid w:val="00F11CC8"/>
    <w:rsid w:val="00F12301"/>
    <w:rsid w:val="00F32C3F"/>
    <w:rsid w:val="00F3418F"/>
    <w:rsid w:val="00F34AB7"/>
    <w:rsid w:val="00F559FF"/>
    <w:rsid w:val="00F55C23"/>
    <w:rsid w:val="00F719A7"/>
    <w:rsid w:val="00F74208"/>
    <w:rsid w:val="00F7700B"/>
    <w:rsid w:val="00F80EC2"/>
    <w:rsid w:val="00F83720"/>
    <w:rsid w:val="00F87432"/>
    <w:rsid w:val="00F926EF"/>
    <w:rsid w:val="00F9408A"/>
    <w:rsid w:val="00F941D8"/>
    <w:rsid w:val="00FB1BE6"/>
    <w:rsid w:val="00FB2965"/>
    <w:rsid w:val="00FC11B8"/>
    <w:rsid w:val="00FC13A8"/>
    <w:rsid w:val="00FC1652"/>
    <w:rsid w:val="00FD5A7F"/>
    <w:rsid w:val="00FF059B"/>
    <w:rsid w:val="00FF0EAD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13B816FA"/>
  <w15:chartTrackingRefBased/>
  <w15:docId w15:val="{A19D93EB-CA94-4DDB-A7EF-8778B5FBC967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13B5A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4975DF"/>
    <w:pPr>
      <w:keepNext/>
      <w:keepLines/>
      <w:spacing w:before="12p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E00EC"/>
    <w:pPr>
      <w:spacing w:before="5pt" w:beforeAutospacing="1" w:after="5pt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rsid w:val="00D263EA"/>
    <w:pPr>
      <w:keepNext/>
      <w:keepLines/>
      <w:spacing w:before="2pt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4138A"/>
    <w:pPr>
      <w:tabs>
        <w:tab w:val="center" w:pos="226.80pt"/>
        <w:tab w:val="end" w:pos="453.60pt"/>
      </w:tabs>
    </w:pPr>
  </w:style>
  <w:style w:type="paragraph" w:styleId="Fuzeile">
    <w:name w:val="footer"/>
    <w:basedOn w:val="Standard"/>
    <w:link w:val="FuzeileZchn"/>
    <w:uiPriority w:val="99"/>
    <w:rsid w:val="0044138A"/>
    <w:pPr>
      <w:tabs>
        <w:tab w:val="center" w:pos="226.80pt"/>
        <w:tab w:val="end" w:pos="453.60pt"/>
      </w:tabs>
    </w:pPr>
  </w:style>
  <w:style w:type="table" w:styleId="Tabellenraster">
    <w:name w:val="Table Grid"/>
    <w:basedOn w:val="NormaleTabelle"/>
    <w:uiPriority w:val="39"/>
    <w:rsid w:val="0044138A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rsid w:val="00FB2965"/>
    <w:pPr>
      <w:spacing w:before="5pt" w:beforeAutospacing="1" w:after="5pt" w:afterAutospacing="1"/>
    </w:pPr>
    <w:rPr>
      <w:rFonts w:ascii="Times New Roman" w:hAnsi="Times New Roman"/>
      <w:sz w:val="24"/>
    </w:rPr>
  </w:style>
  <w:style w:type="character" w:styleId="HTMLCode">
    <w:name w:val="HTML Code"/>
    <w:basedOn w:val="Absatz-Standardschriftart"/>
    <w:rsid w:val="00FB2965"/>
    <w:rPr>
      <w:rFonts w:ascii="Courier New" w:eastAsia="Times New Roman" w:hAnsi="Courier New" w:cs="Courier New"/>
      <w:sz w:val="20"/>
      <w:szCs w:val="20"/>
    </w:rPr>
  </w:style>
  <w:style w:type="paragraph" w:styleId="HTMLVorformatiert">
    <w:name w:val="HTML Preformatted"/>
    <w:basedOn w:val="Standard"/>
    <w:rsid w:val="00FB2965"/>
    <w:pPr>
      <w:tabs>
        <w:tab w:val="start" w:pos="45.80pt"/>
        <w:tab w:val="start" w:pos="91.60pt"/>
        <w:tab w:val="start" w:pos="137.40pt"/>
        <w:tab w:val="start" w:pos="183.20pt"/>
        <w:tab w:val="start" w:pos="229pt"/>
        <w:tab w:val="start" w:pos="274.80pt"/>
        <w:tab w:val="start" w:pos="320.60pt"/>
        <w:tab w:val="start" w:pos="366.40pt"/>
        <w:tab w:val="start" w:pos="412.20pt"/>
        <w:tab w:val="start" w:pos="458pt"/>
        <w:tab w:val="start" w:pos="503.80pt"/>
        <w:tab w:val="start" w:pos="549.60pt"/>
        <w:tab w:val="start" w:pos="595.40pt"/>
        <w:tab w:val="start" w:pos="641.20pt"/>
        <w:tab w:val="start" w:pos="687pt"/>
        <w:tab w:val="start" w:pos="732.80pt"/>
      </w:tabs>
    </w:pPr>
    <w:rPr>
      <w:rFonts w:ascii="Courier New" w:hAnsi="Courier New" w:cs="Courier New"/>
      <w:sz w:val="20"/>
      <w:szCs w:val="20"/>
    </w:rPr>
  </w:style>
  <w:style w:type="character" w:customStyle="1" w:styleId="nf">
    <w:name w:val="nf"/>
    <w:basedOn w:val="Absatz-Standardschriftart"/>
    <w:rsid w:val="00FB2965"/>
  </w:style>
  <w:style w:type="character" w:customStyle="1" w:styleId="no">
    <w:name w:val="no"/>
    <w:basedOn w:val="Absatz-Standardschriftart"/>
    <w:rsid w:val="00FB2965"/>
  </w:style>
  <w:style w:type="character" w:customStyle="1" w:styleId="p">
    <w:name w:val="p"/>
    <w:basedOn w:val="Absatz-Standardschriftart"/>
    <w:rsid w:val="00FB2965"/>
  </w:style>
  <w:style w:type="character" w:styleId="Seitenzahl">
    <w:name w:val="page number"/>
    <w:basedOn w:val="Absatz-Standardschriftart"/>
    <w:rsid w:val="00904DD4"/>
  </w:style>
  <w:style w:type="paragraph" w:styleId="NurText">
    <w:name w:val="Plain Text"/>
    <w:basedOn w:val="Standard"/>
    <w:rsid w:val="003161F4"/>
    <w:rPr>
      <w:rFonts w:ascii="Courier New" w:hAnsi="Courier New" w:cs="Courier New"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E00EC"/>
    <w:rPr>
      <w:b/>
      <w:bCs/>
      <w:sz w:val="36"/>
      <w:szCs w:val="36"/>
    </w:rPr>
  </w:style>
  <w:style w:type="character" w:styleId="Fett">
    <w:name w:val="Strong"/>
    <w:basedOn w:val="Absatz-Standardschriftart"/>
    <w:uiPriority w:val="22"/>
    <w:qFormat/>
    <w:rsid w:val="00AE00EC"/>
    <w:rPr>
      <w:b/>
      <w:bCs/>
    </w:rPr>
  </w:style>
  <w:style w:type="paragraph" w:styleId="Listenabsatz">
    <w:name w:val="List Paragraph"/>
    <w:basedOn w:val="Standard"/>
    <w:uiPriority w:val="34"/>
    <w:qFormat/>
    <w:rsid w:val="00AE00EC"/>
    <w:pPr>
      <w:ind w:start="36pt"/>
      <w:contextualSpacing/>
    </w:pPr>
  </w:style>
  <w:style w:type="character" w:customStyle="1" w:styleId="berschrift1Zchn">
    <w:name w:val="Überschrift 1 Zchn"/>
    <w:basedOn w:val="Absatz-Standardschriftart"/>
    <w:link w:val="berschrift1"/>
    <w:rsid w:val="004975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ead">
    <w:name w:val="lead"/>
    <w:basedOn w:val="Standard"/>
    <w:rsid w:val="004975DF"/>
    <w:pPr>
      <w:spacing w:before="5pt" w:beforeAutospacing="1" w:after="5pt" w:afterAutospacing="1"/>
    </w:pPr>
    <w:rPr>
      <w:rFonts w:ascii="Times New Roman" w:hAnsi="Times New Roman"/>
      <w:sz w:val="24"/>
    </w:rPr>
  </w:style>
  <w:style w:type="character" w:customStyle="1" w:styleId="berschrift3Zchn">
    <w:name w:val="Überschrift 3 Zchn"/>
    <w:basedOn w:val="Absatz-Standardschriftart"/>
    <w:link w:val="berschrift3"/>
    <w:semiHidden/>
    <w:rsid w:val="00D263E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Absatz-Standardschriftart"/>
    <w:uiPriority w:val="99"/>
    <w:unhideWhenUsed/>
    <w:rsid w:val="00D263EA"/>
    <w:rPr>
      <w:color w:val="0000FF"/>
      <w:u w:val="single"/>
    </w:rPr>
  </w:style>
  <w:style w:type="character" w:customStyle="1" w:styleId="FuzeileZchn">
    <w:name w:val="Fußzeile Zchn"/>
    <w:basedOn w:val="Absatz-Standardschriftart"/>
    <w:link w:val="Fuzeile"/>
    <w:uiPriority w:val="99"/>
    <w:rsid w:val="0050731D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ivs>
    <w:div w:id="34537496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42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574254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88108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971592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471002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536340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07167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088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01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24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526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41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04856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8668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eader" Target="header1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theme" Target="theme/theme1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fontTable" Target="fontTable.xml"/><Relationship Id="rId5" Type="http://purl.oclc.org/ooxml/officeDocument/relationships/webSettings" Target="webSettings.xml"/><Relationship Id="rId10" Type="http://purl.oclc.org/ooxml/officeDocument/relationships/footer" Target="footer2.xml"/><Relationship Id="rId4" Type="http://purl.oclc.org/ooxml/officeDocument/relationships/settings" Target="settings.xml"/><Relationship Id="rId9" Type="http://purl.oclc.org/ooxml/officeDocument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purl.oclc.org/ooxml/officeDocument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purl.oclc.org/ooxml/officeDocument/relationships/attachedTemplate" Target="file:///C:\Users\R2D\Desktop\MemoOneVorlage.dotx" TargetMode="External"/></Relationships>
</file>

<file path=word/theme/theme1.xml><?xml version="1.0" encoding="utf-8"?>
<a:theme xmlns:a="http://purl.oclc.org/ooxml/drawingml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18A17332-A26C-4E2C-92BB-08552389180E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MemoOneVorlage.dotx</Template>
  <TotalTime>0</TotalTime>
  <Pages>2</Pages>
  <Words>177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R2D</dc:creator>
  <cp:keywords/>
  <cp:lastModifiedBy>Chewbakka</cp:lastModifiedBy>
  <cp:revision>115</cp:revision>
  <cp:lastPrinted>2018-05-28T22:27:00Z</cp:lastPrinted>
  <dcterms:created xsi:type="dcterms:W3CDTF">2021-11-17T20:46:00Z</dcterms:created>
  <dcterms:modified xsi:type="dcterms:W3CDTF">2026-06-01T15:30:00Z</dcterms:modified>
</cp:coreProperties>
</file>